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B8F4CB" w14:textId="77777777" w:rsidR="00E172C5" w:rsidRDefault="00CE7FA1">
      <w:pPr>
        <w:rPr>
          <w:rStyle w:val="Hipercze"/>
        </w:rPr>
      </w:pPr>
      <w:hyperlink r:id="rId4" w:history="1">
        <w:r w:rsidR="00E172C5" w:rsidRPr="00E172C5">
          <w:rPr>
            <w:rStyle w:val="Hipercze"/>
          </w:rPr>
          <w:t>Działki na sprzedaż K-379/12, 13, 14, 17, 18, 19, 20, 23</w:t>
        </w:r>
      </w:hyperlink>
    </w:p>
    <w:p w14:paraId="75505DA7" w14:textId="77777777" w:rsidR="00CE7FA1" w:rsidRDefault="00CE7FA1">
      <w:bookmarkStart w:id="0" w:name="_GoBack"/>
      <w:bookmarkEnd w:id="0"/>
    </w:p>
    <w:p w14:paraId="09087F99" w14:textId="77777777" w:rsidR="0047523E" w:rsidRDefault="00D34CFB">
      <w:r>
        <w:rPr>
          <w:noProof/>
          <w:lang w:eastAsia="pl-PL"/>
        </w:rPr>
        <w:drawing>
          <wp:inline distT="0" distB="0" distL="0" distR="0" wp14:anchorId="608BB727" wp14:editId="6AFE3BD7">
            <wp:extent cx="6289040" cy="43948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67" t="21800" r="5916" b="7000"/>
                    <a:stretch/>
                  </pic:blipFill>
                  <pic:spPr bwMode="auto">
                    <a:xfrm>
                      <a:off x="0" y="0"/>
                      <a:ext cx="6339923" cy="443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3CC27" w14:textId="60DF65C7" w:rsidR="0047523E" w:rsidRDefault="0047523E"/>
    <w:sectPr w:rsidR="0047523E" w:rsidSect="008A6267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60"/>
    <w:rsid w:val="00094F62"/>
    <w:rsid w:val="0047523E"/>
    <w:rsid w:val="005A3560"/>
    <w:rsid w:val="00666469"/>
    <w:rsid w:val="0073493B"/>
    <w:rsid w:val="008A6267"/>
    <w:rsid w:val="00CE7FA1"/>
    <w:rsid w:val="00D34CFB"/>
    <w:rsid w:val="00DE121E"/>
    <w:rsid w:val="00E1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DAC06"/>
  <w15:chartTrackingRefBased/>
  <w15:docId w15:val="{2B2201F4-9982-4CC7-811E-0225EFC4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121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12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69D20E77-467D-49C9-B4B5-D289488D421B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31307EBB</Template>
  <TotalTime>58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5</cp:revision>
  <dcterms:created xsi:type="dcterms:W3CDTF">2025-08-21T10:30:00Z</dcterms:created>
  <dcterms:modified xsi:type="dcterms:W3CDTF">2025-09-25T07:50:00Z</dcterms:modified>
</cp:coreProperties>
</file>