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EC6" w:rsidRDefault="00181150" w:rsidP="00AE0C9D">
      <w:hyperlink r:id="rId4" w:history="1">
        <w:r w:rsidR="00AE0C9D" w:rsidRPr="00AE0C9D">
          <w:rPr>
            <w:rStyle w:val="Hipercze"/>
          </w:rPr>
          <w:t>Działki na sprzedaż 119/1-3</w:t>
        </w:r>
      </w:hyperlink>
    </w:p>
    <w:p w:rsidR="00AE0C9D" w:rsidRDefault="00AE0C9D" w:rsidP="00AE0C9D"/>
    <w:p w:rsidR="00AE0C9D" w:rsidRPr="00AE0C9D" w:rsidRDefault="00AE0C9D" w:rsidP="00AE0C9D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08AD2527" wp14:editId="2A830456">
            <wp:extent cx="5905500" cy="4000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34" t="17566" r="2616" b="8860"/>
                    <a:stretch/>
                  </pic:blipFill>
                  <pic:spPr bwMode="auto">
                    <a:xfrm>
                      <a:off x="0" y="0"/>
                      <a:ext cx="5905500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0C9D" w:rsidRPr="00AE0C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952"/>
    <w:rsid w:val="00181150"/>
    <w:rsid w:val="00552FB4"/>
    <w:rsid w:val="006C0952"/>
    <w:rsid w:val="00AE0C9D"/>
    <w:rsid w:val="00D460B7"/>
    <w:rsid w:val="00DE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DB6A1E-267C-435F-9945-5C4F2AC06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E1EC6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E1E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apy.geoportal.gov.pl/imap/Imgp_2.html?locale=pl&amp;gui=new&amp;sessionID=46DE3693-CA23-4FE9-AD0B-908CD9C0270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964FBEBA</Template>
  <TotalTime>19</TotalTime>
  <Pages>1</Pages>
  <Words>22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Głowala</dc:creator>
  <cp:keywords/>
  <dc:description/>
  <cp:lastModifiedBy>Dorota Głowala</cp:lastModifiedBy>
  <cp:revision>3</cp:revision>
  <dcterms:created xsi:type="dcterms:W3CDTF">2025-10-09T08:37:00Z</dcterms:created>
  <dcterms:modified xsi:type="dcterms:W3CDTF">2025-10-10T07:32:00Z</dcterms:modified>
</cp:coreProperties>
</file>