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CEE" w:rsidRDefault="00781250">
      <w:hyperlink r:id="rId4" w:history="1">
        <w:r w:rsidR="00F81CEE" w:rsidRPr="00F81CEE">
          <w:rPr>
            <w:rStyle w:val="Hipercze"/>
          </w:rPr>
          <w:t>Działki na sprzedaż</w:t>
        </w:r>
      </w:hyperlink>
    </w:p>
    <w:p w:rsidR="00F81CEE" w:rsidRDefault="00F81CEE"/>
    <w:p w:rsidR="00781250" w:rsidRDefault="00781250">
      <w:pPr>
        <w:rPr>
          <w:noProof/>
          <w:lang w:eastAsia="pl-PL"/>
        </w:rPr>
      </w:pPr>
    </w:p>
    <w:p w:rsidR="00F81CEE" w:rsidRDefault="00781250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5040BA6" wp14:editId="455D266E">
            <wp:extent cx="5753100" cy="3867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51" t="22321" r="132" b="5345"/>
                    <a:stretch/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C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8FA"/>
    <w:rsid w:val="001478FA"/>
    <w:rsid w:val="00552FB4"/>
    <w:rsid w:val="00781250"/>
    <w:rsid w:val="009F3BBA"/>
    <w:rsid w:val="00D460B7"/>
    <w:rsid w:val="00F8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1CCD0-0F2A-46DD-B4A3-19118C75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1C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ACC44FB4-A2E1-4017-A784-451A6C43603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C9BDB828</Template>
  <TotalTime>59</TotalTime>
  <Pages>1</Pages>
  <Words>21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3</cp:revision>
  <dcterms:created xsi:type="dcterms:W3CDTF">2025-10-13T08:46:00Z</dcterms:created>
  <dcterms:modified xsi:type="dcterms:W3CDTF">2025-10-13T11:43:00Z</dcterms:modified>
</cp:coreProperties>
</file>