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F0D" w:rsidRDefault="0076002D">
      <w:hyperlink r:id="rId4" w:history="1">
        <w:r w:rsidRPr="0076002D">
          <w:rPr>
            <w:rStyle w:val="Hipercze"/>
          </w:rPr>
          <w:t>Działki na sprzedaż Krzaki</w:t>
        </w:r>
      </w:hyperlink>
    </w:p>
    <w:p w:rsidR="0076002D" w:rsidRDefault="0076002D"/>
    <w:p w:rsidR="0076002D" w:rsidRDefault="0076002D">
      <w:bookmarkStart w:id="0" w:name="_GoBack"/>
      <w:r>
        <w:rPr>
          <w:noProof/>
          <w:lang w:eastAsia="pl-PL"/>
        </w:rPr>
        <w:drawing>
          <wp:inline distT="0" distB="0" distL="0" distR="0" wp14:anchorId="25EE515F" wp14:editId="11E173CF">
            <wp:extent cx="5715000" cy="3762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6" t="19220" r="2281" b="7826"/>
                    <a:stretch/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00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48"/>
    <w:rsid w:val="00552FB4"/>
    <w:rsid w:val="0076002D"/>
    <w:rsid w:val="00CC2448"/>
    <w:rsid w:val="00D4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DEDA0-D19E-4CA7-ACFD-180114096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00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BD22A025-778C-4A03-8D45-3AC01A856C4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A22B4F99</Template>
  <TotalTime>2</TotalTime>
  <Pages>1</Pages>
  <Words>22</Words>
  <Characters>137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2</cp:revision>
  <dcterms:created xsi:type="dcterms:W3CDTF">2025-11-19T14:29:00Z</dcterms:created>
  <dcterms:modified xsi:type="dcterms:W3CDTF">2025-11-19T14:31:00Z</dcterms:modified>
</cp:coreProperties>
</file>