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34DA85" w14:textId="77777777" w:rsidR="00A71AE6" w:rsidRPr="00F607F0" w:rsidRDefault="00A71AE6" w:rsidP="00D57FB2">
      <w:pPr>
        <w:pStyle w:val="Heading2"/>
        <w:spacing w:before="523" w:after="523"/>
        <w:ind w:left="-567"/>
        <w:jc w:val="center"/>
        <w:rPr>
          <w:rFonts w:asciiTheme="minorHAnsi" w:eastAsia="Aptos" w:hAnsiTheme="minorHAnsi" w:cs="Aptos"/>
          <w:b/>
          <w:color w:val="auto"/>
        </w:rPr>
      </w:pPr>
      <w:r w:rsidRPr="00F607F0">
        <w:rPr>
          <w:rFonts w:asciiTheme="minorHAnsi" w:eastAsia="Aptos" w:hAnsiTheme="minorHAnsi" w:cs="Aptos"/>
          <w:b/>
          <w:color w:val="auto"/>
        </w:rPr>
        <w:t xml:space="preserve">Komunikat </w:t>
      </w:r>
      <w:r w:rsidRPr="00F607F0">
        <w:rPr>
          <w:rFonts w:asciiTheme="minorHAnsi" w:eastAsia="Aptos" w:hAnsiTheme="minorHAnsi" w:cs="Aptos"/>
          <w:b/>
          <w:bCs/>
          <w:color w:val="auto"/>
        </w:rPr>
        <w:t>Instytutu Meteorologii i Gospodarki Wodnej - PIB</w:t>
      </w:r>
      <w:r w:rsidRPr="00F607F0">
        <w:rPr>
          <w:rFonts w:asciiTheme="minorHAnsi" w:hAnsiTheme="minorHAnsi"/>
        </w:rPr>
        <w:br/>
      </w:r>
      <w:r w:rsidRPr="00F607F0">
        <w:rPr>
          <w:rFonts w:asciiTheme="minorHAnsi" w:eastAsia="Aptos" w:hAnsiTheme="minorHAnsi" w:cs="Aptos"/>
          <w:b/>
          <w:bCs/>
          <w:color w:val="auto"/>
        </w:rPr>
        <w:t>o</w:t>
      </w:r>
      <w:r w:rsidRPr="00F607F0">
        <w:rPr>
          <w:rFonts w:asciiTheme="minorHAnsi" w:eastAsia="Aptos" w:hAnsiTheme="minorHAnsi" w:cs="Aptos"/>
          <w:b/>
          <w:color w:val="auto"/>
        </w:rPr>
        <w:t xml:space="preserve"> aktualnej i </w:t>
      </w:r>
      <w:r w:rsidRPr="00F607F0">
        <w:rPr>
          <w:rFonts w:asciiTheme="minorHAnsi" w:eastAsia="Aptos" w:hAnsiTheme="minorHAnsi" w:cs="Aptos"/>
          <w:b/>
          <w:bCs/>
          <w:color w:val="auto"/>
        </w:rPr>
        <w:t>prognozowanej</w:t>
      </w:r>
      <w:r w:rsidRPr="00F607F0">
        <w:rPr>
          <w:rFonts w:asciiTheme="minorHAnsi" w:eastAsia="Aptos" w:hAnsiTheme="minorHAnsi" w:cs="Aptos"/>
          <w:b/>
          <w:color w:val="auto"/>
        </w:rPr>
        <w:t xml:space="preserve"> synoptycznej sytuacji meteorologicznej i hydrologicznej w kraju</w:t>
      </w:r>
    </w:p>
    <w:p w14:paraId="72AFFCA0" w14:textId="7D81A0CA" w:rsidR="00A71AE6" w:rsidRPr="00F607F0" w:rsidRDefault="00A71AE6" w:rsidP="00D57FB2">
      <w:pPr>
        <w:spacing w:before="240" w:after="240"/>
        <w:ind w:left="-567"/>
        <w:rPr>
          <w:rFonts w:eastAsia="Aptos" w:cs="Aptos"/>
          <w:b/>
          <w:bCs/>
        </w:rPr>
      </w:pPr>
      <w:r w:rsidRPr="00F607F0">
        <w:rPr>
          <w:rFonts w:eastAsia="Aptos" w:cs="Aptos"/>
          <w:b/>
          <w:bCs/>
        </w:rPr>
        <w:t xml:space="preserve">Termin opracowania: </w:t>
      </w:r>
      <w:r w:rsidRPr="0C6A0C61">
        <w:rPr>
          <w:rFonts w:eastAsia="Aptos" w:cs="Aptos"/>
          <w:b/>
          <w:bCs/>
        </w:rPr>
        <w:t>0</w:t>
      </w:r>
      <w:r w:rsidR="21BAA215" w:rsidRPr="0C6A0C61">
        <w:rPr>
          <w:rFonts w:eastAsia="Aptos" w:cs="Aptos"/>
          <w:b/>
          <w:bCs/>
        </w:rPr>
        <w:t>7</w:t>
      </w:r>
      <w:r w:rsidRPr="00F607F0">
        <w:rPr>
          <w:rFonts w:eastAsia="Aptos" w:cs="Aptos"/>
          <w:b/>
          <w:bCs/>
        </w:rPr>
        <w:t xml:space="preserve">.07.2025 godz. </w:t>
      </w:r>
      <w:r w:rsidRPr="0C6A0C61">
        <w:rPr>
          <w:rFonts w:eastAsia="Aptos" w:cs="Aptos"/>
          <w:b/>
          <w:bCs/>
        </w:rPr>
        <w:t>1</w:t>
      </w:r>
      <w:r w:rsidR="075A6735" w:rsidRPr="0C6A0C61">
        <w:rPr>
          <w:rFonts w:eastAsia="Aptos" w:cs="Aptos"/>
          <w:b/>
          <w:bCs/>
        </w:rPr>
        <w:t>2</w:t>
      </w:r>
      <w:r w:rsidRPr="00F607F0">
        <w:rPr>
          <w:rFonts w:eastAsia="Aptos" w:cs="Aptos"/>
          <w:b/>
          <w:bCs/>
        </w:rPr>
        <w:t>:00</w:t>
      </w:r>
    </w:p>
    <w:p w14:paraId="647B7DEF" w14:textId="7E0F04CD" w:rsidR="00A71AE6" w:rsidRPr="00F607F0" w:rsidRDefault="1A54761B" w:rsidP="00D57FB2">
      <w:pPr>
        <w:ind w:left="-567"/>
        <w:jc w:val="both"/>
      </w:pPr>
      <w:r>
        <w:t>N</w:t>
      </w:r>
      <w:r w:rsidR="73F2219E">
        <w:t>ad</w:t>
      </w:r>
      <w:r w:rsidR="00A71AE6" w:rsidRPr="00F607F0">
        <w:t xml:space="preserve"> północną częścią Półwyspu Apenińskiego</w:t>
      </w:r>
      <w:r w:rsidR="73F2219E">
        <w:t xml:space="preserve"> doszło do</w:t>
      </w:r>
      <w:r w:rsidR="00A71AE6">
        <w:t xml:space="preserve"> rozw</w:t>
      </w:r>
      <w:r w:rsidR="6EBA8FB7">
        <w:t>oju</w:t>
      </w:r>
      <w:r w:rsidR="00A71AE6">
        <w:t xml:space="preserve"> układu niskiego ciśnienia</w:t>
      </w:r>
      <w:r w:rsidR="524B0BE9">
        <w:t>, który</w:t>
      </w:r>
      <w:r w:rsidR="00A71AE6" w:rsidRPr="00F607F0">
        <w:t xml:space="preserve"> w kolejnych dniach </w:t>
      </w:r>
      <w:r w:rsidR="2DED049D">
        <w:t>będzie się</w:t>
      </w:r>
      <w:r w:rsidR="00A71AE6" w:rsidRPr="00F607F0">
        <w:t xml:space="preserve"> przemieszczać w kierunku północno-wschodnim</w:t>
      </w:r>
      <w:r w:rsidR="56DD437F">
        <w:t>,</w:t>
      </w:r>
      <w:r w:rsidR="00A71AE6" w:rsidRPr="00F607F0">
        <w:t xml:space="preserve"> trajektorią zbliżoną do szlaku początkowo Vc, a</w:t>
      </w:r>
      <w:r w:rsidR="00D57FB2" w:rsidRPr="00F607F0">
        <w:t> </w:t>
      </w:r>
      <w:r w:rsidR="00A71AE6" w:rsidRPr="00F607F0">
        <w:t>następnie do Vb wg. klasyfikacji Van Bebbera. Szlak ten</w:t>
      </w:r>
      <w:r w:rsidR="29499558">
        <w:t xml:space="preserve"> (Vb)</w:t>
      </w:r>
      <w:r w:rsidR="00A71AE6" w:rsidRPr="00F607F0">
        <w:t xml:space="preserve"> przebiega od Zatoki Genueńskiej, przez Nizinę Padańską, Nizinę Węgierską w</w:t>
      </w:r>
      <w:r w:rsidR="00777548">
        <w:t> </w:t>
      </w:r>
      <w:r w:rsidR="00A71AE6" w:rsidRPr="00F607F0">
        <w:t>kierunku Europy Środkowo-Wschodniej, a niże przemieszczające się wzdłuż niego mają tendencję do przynoszenia intensywnych opadów, w</w:t>
      </w:r>
      <w:r w:rsidR="00D57FB2" w:rsidRPr="00F607F0">
        <w:t> </w:t>
      </w:r>
      <w:r w:rsidR="00A71AE6" w:rsidRPr="00F607F0">
        <w:t xml:space="preserve">szczególności w miesiącach półrocza ciepłego. Wynika to między innymi z zaciągania przez przemieszczający się niż w stronę Europy Środkowej ciepłej i wilgotnej masy powietrza tworzącej się w rejonie basenu Morza Śródziemnego. </w:t>
      </w:r>
      <w:r w:rsidR="140321E9">
        <w:t>We wtorek wieczorem</w:t>
      </w:r>
      <w:r w:rsidR="00A71AE6" w:rsidRPr="00F607F0">
        <w:t xml:space="preserve"> omawiany niż dotrze nad południowo-wschodnią </w:t>
      </w:r>
      <w:r w:rsidR="00A71AE6">
        <w:t>Polsk</w:t>
      </w:r>
      <w:r w:rsidR="6C13FCA8">
        <w:t>ę</w:t>
      </w:r>
      <w:r w:rsidR="00A71AE6">
        <w:t xml:space="preserve">. </w:t>
      </w:r>
      <w:r w:rsidR="32D9F7DB">
        <w:t>W</w:t>
      </w:r>
      <w:r w:rsidR="00A71AE6">
        <w:t xml:space="preserve">yniki </w:t>
      </w:r>
      <w:r w:rsidR="5236E201">
        <w:t>numerycznych</w:t>
      </w:r>
      <w:r w:rsidR="00A71AE6" w:rsidRPr="00F607F0">
        <w:t xml:space="preserve"> modeli </w:t>
      </w:r>
      <w:r w:rsidR="5236E201">
        <w:t>pogody</w:t>
      </w:r>
      <w:r w:rsidR="00A71AE6">
        <w:t xml:space="preserve"> </w:t>
      </w:r>
      <w:r w:rsidR="00A71AE6" w:rsidRPr="00F607F0">
        <w:t>wskazują na zablokowanie dalszej wędrówki niżu i przebywanie jego ośrodka w rejonie Polski przez kilka kolejnych dni. Taka sytuacja prawdopodobnie będzie skutkowała istotnymi hydrologicznie opadami deszczu na obszarze południowej, wschodniej i środkowej Polski.</w:t>
      </w:r>
    </w:p>
    <w:p w14:paraId="709B24BF" w14:textId="27FB6E77" w:rsidR="00A71AE6" w:rsidRPr="00F607F0" w:rsidRDefault="00A71AE6" w:rsidP="00D57FB2">
      <w:pPr>
        <w:ind w:left="-567"/>
        <w:jc w:val="both"/>
        <w:rPr>
          <w:b/>
          <w:color w:val="000000" w:themeColor="text1"/>
        </w:rPr>
      </w:pPr>
      <w:r w:rsidRPr="00F607F0">
        <w:rPr>
          <w:b/>
          <w:bCs/>
        </w:rPr>
        <w:t xml:space="preserve">Obecne wyniki modeli numerycznej prognozy pogody charakteryzują się pewnymi rozbieżnościami prognozowanego obszaru opadów, ich intensywności oraz czasu trwania. Oznacza to, że prognozy nadal obarczone są znaczną niepewnością, </w:t>
      </w:r>
      <w:r w:rsidRPr="2A06E5F6">
        <w:rPr>
          <w:b/>
          <w:color w:val="000000" w:themeColor="text1"/>
        </w:rPr>
        <w:t xml:space="preserve">jednak wyniki z najnowszych przebiegów modeli charakteryzują </w:t>
      </w:r>
      <w:r w:rsidRPr="2A06E5F6">
        <w:rPr>
          <w:b/>
          <w:bCs/>
          <w:color w:val="000000" w:themeColor="text1"/>
        </w:rPr>
        <w:t>s</w:t>
      </w:r>
      <w:r w:rsidR="7C5F5DB5" w:rsidRPr="2A06E5F6">
        <w:rPr>
          <w:b/>
          <w:bCs/>
          <w:color w:val="000000" w:themeColor="text1"/>
        </w:rPr>
        <w:t>topniowo zwiększającą się</w:t>
      </w:r>
      <w:r w:rsidRPr="2A06E5F6">
        <w:rPr>
          <w:b/>
          <w:bCs/>
          <w:color w:val="000000" w:themeColor="text1"/>
        </w:rPr>
        <w:t xml:space="preserve"> </w:t>
      </w:r>
      <w:r w:rsidRPr="2A06E5F6">
        <w:rPr>
          <w:b/>
          <w:color w:val="000000" w:themeColor="text1"/>
        </w:rPr>
        <w:t xml:space="preserve">spójnością </w:t>
      </w:r>
      <w:r w:rsidR="4442B17D" w:rsidRPr="2D16F83D">
        <w:rPr>
          <w:b/>
          <w:bCs/>
          <w:color w:val="000000" w:themeColor="text1"/>
        </w:rPr>
        <w:t>scenariusz</w:t>
      </w:r>
      <w:r w:rsidR="565C3C14" w:rsidRPr="2D16F83D">
        <w:rPr>
          <w:b/>
          <w:bCs/>
          <w:color w:val="000000" w:themeColor="text1"/>
        </w:rPr>
        <w:t>y</w:t>
      </w:r>
      <w:r w:rsidR="4442B17D" w:rsidRPr="2A06E5F6">
        <w:rPr>
          <w:b/>
          <w:bCs/>
          <w:color w:val="000000" w:themeColor="text1"/>
        </w:rPr>
        <w:t xml:space="preserve"> rozwoju sytuacji</w:t>
      </w:r>
      <w:r w:rsidRPr="2A06E5F6">
        <w:rPr>
          <w:b/>
          <w:color w:val="000000" w:themeColor="text1"/>
        </w:rPr>
        <w:t>.</w:t>
      </w:r>
    </w:p>
    <w:p w14:paraId="0ADD94F2" w14:textId="1A9981E6" w:rsidR="00A71AE6" w:rsidRPr="00F607F0" w:rsidRDefault="00A71AE6" w:rsidP="00D57FB2">
      <w:pPr>
        <w:ind w:left="-567"/>
        <w:jc w:val="both"/>
      </w:pPr>
      <w:r w:rsidRPr="2E779D2E">
        <w:rPr>
          <w:rFonts w:eastAsiaTheme="minorEastAsia"/>
        </w:rPr>
        <w:t xml:space="preserve">Obecna sytuacja hydrologiczna charakteryzuje się występowaniem na rzekach dominacji strefy stanów niskich. </w:t>
      </w:r>
      <w:r w:rsidRPr="2E779D2E">
        <w:t>7</w:t>
      </w:r>
      <w:r w:rsidR="17013E0C" w:rsidRPr="2E779D2E">
        <w:t>4</w:t>
      </w:r>
      <w:r w:rsidRPr="2E779D2E">
        <w:t>% stacji hydrologicznych znajduje się w strefie wody niskiej. W</w:t>
      </w:r>
      <w:r w:rsidR="00D57FB2" w:rsidRPr="2E779D2E">
        <w:t> </w:t>
      </w:r>
      <w:r w:rsidRPr="2E779D2E">
        <w:t xml:space="preserve">nadchodzącym tygodniu w obszarach występowania opadów atmosferycznych spodziewane są wzrosty stanów wody. Natomiast, w obszarach najbardziej intensywnych opadów, wzrosty będą gwałtowne. Lokalnie istnieje możliwość przekroczenia stanów ostrzegawczych i alarmowych, zwłaszcza w zlewniach górskich i wyżynnych oraz zurbanizowanych. Dużym zagrożeniem mogą być lokalne podtopienia i zalania terenów zabudowanych.  </w:t>
      </w:r>
    </w:p>
    <w:p w14:paraId="31909958" w14:textId="0032664D" w:rsidR="00A71AE6" w:rsidRPr="00F607F0" w:rsidRDefault="00A71AE6" w:rsidP="00D57FB2">
      <w:pPr>
        <w:ind w:left="-567"/>
        <w:jc w:val="both"/>
      </w:pPr>
      <w:r w:rsidRPr="00F607F0">
        <w:t>Instytut Meteorologii i Gospodarki Wodnej - Państwowy Instytut Badawczy na bieżąco analizuje wyniki modeli numerycznych, monitorując oraz reagując na wszelkie zmiany w wynikach modelowania, aby zapewnić właściwą osłonę hydrologiczno-meteorologiczną kraju.</w:t>
      </w:r>
    </w:p>
    <w:p w14:paraId="4BFDA457" w14:textId="16E5BE2C" w:rsidR="07F222A9" w:rsidRDefault="07F222A9" w:rsidP="0C6A0C61">
      <w:pPr>
        <w:ind w:left="-567"/>
        <w:jc w:val="center"/>
        <w:rPr>
          <w:rFonts w:ascii="Aptos" w:eastAsia="Aptos" w:hAnsi="Aptos" w:cs="Aptos"/>
          <w:b/>
          <w:bCs/>
          <w:sz w:val="28"/>
          <w:szCs w:val="28"/>
        </w:rPr>
      </w:pPr>
      <w:r w:rsidRPr="0C6A0C61">
        <w:rPr>
          <w:rFonts w:ascii="Aptos" w:eastAsia="Aptos" w:hAnsi="Aptos" w:cs="Aptos"/>
          <w:b/>
          <w:bCs/>
          <w:sz w:val="28"/>
          <w:szCs w:val="28"/>
        </w:rPr>
        <w:t>Prognoza s</w:t>
      </w:r>
      <w:r w:rsidR="79AE0164" w:rsidRPr="0C6A0C61">
        <w:rPr>
          <w:rFonts w:ascii="Aptos" w:eastAsia="Aptos" w:hAnsi="Aptos" w:cs="Aptos"/>
          <w:b/>
          <w:bCs/>
          <w:sz w:val="28"/>
          <w:szCs w:val="28"/>
        </w:rPr>
        <w:t>ytuacj</w:t>
      </w:r>
      <w:r w:rsidR="4D10DB8F" w:rsidRPr="0C6A0C61">
        <w:rPr>
          <w:rFonts w:ascii="Aptos" w:eastAsia="Aptos" w:hAnsi="Aptos" w:cs="Aptos"/>
          <w:b/>
          <w:bCs/>
          <w:sz w:val="28"/>
          <w:szCs w:val="28"/>
        </w:rPr>
        <w:t>i</w:t>
      </w:r>
      <w:r w:rsidR="79AE0164" w:rsidRPr="0C6A0C61">
        <w:rPr>
          <w:rFonts w:ascii="Aptos" w:eastAsia="Aptos" w:hAnsi="Aptos" w:cs="Aptos"/>
          <w:b/>
          <w:bCs/>
          <w:sz w:val="28"/>
          <w:szCs w:val="28"/>
        </w:rPr>
        <w:t xml:space="preserve"> baryczn</w:t>
      </w:r>
      <w:r w:rsidR="1EE4E80F" w:rsidRPr="0C6A0C61">
        <w:rPr>
          <w:rFonts w:ascii="Aptos" w:eastAsia="Aptos" w:hAnsi="Aptos" w:cs="Aptos"/>
          <w:b/>
          <w:bCs/>
          <w:sz w:val="28"/>
          <w:szCs w:val="28"/>
        </w:rPr>
        <w:t>ej</w:t>
      </w:r>
      <w:r w:rsidR="79AE0164" w:rsidRPr="0C6A0C61">
        <w:rPr>
          <w:rFonts w:ascii="Aptos" w:eastAsia="Aptos" w:hAnsi="Aptos" w:cs="Aptos"/>
          <w:b/>
          <w:bCs/>
          <w:sz w:val="28"/>
          <w:szCs w:val="28"/>
        </w:rPr>
        <w:t xml:space="preserve"> dla Polski</w:t>
      </w:r>
    </w:p>
    <w:p w14:paraId="4E0BAB37" w14:textId="38580A12" w:rsidR="79AE0164" w:rsidRDefault="79AE0164" w:rsidP="00AA3DD0">
      <w:pPr>
        <w:ind w:left="-567"/>
        <w:jc w:val="both"/>
        <w:rPr>
          <w:rFonts w:ascii="Aptos" w:eastAsia="Aptos" w:hAnsi="Aptos" w:cs="Aptos"/>
        </w:rPr>
      </w:pPr>
      <w:r>
        <w:br/>
      </w:r>
      <w:r w:rsidR="151303E3" w:rsidRPr="0C6A0C61">
        <w:rPr>
          <w:rFonts w:ascii="Aptos" w:eastAsia="Aptos" w:hAnsi="Aptos" w:cs="Aptos"/>
          <w:b/>
          <w:bCs/>
        </w:rPr>
        <w:t>W</w:t>
      </w:r>
      <w:r w:rsidRPr="0C6A0C61">
        <w:rPr>
          <w:rFonts w:ascii="Aptos" w:eastAsia="Aptos" w:hAnsi="Aptos" w:cs="Aptos"/>
          <w:b/>
          <w:bCs/>
        </w:rPr>
        <w:t>ażność od 2025-07-07 19:30 do 2025-07-08 19:30</w:t>
      </w:r>
      <w:r w:rsidR="00AA3DD0">
        <w:rPr>
          <w:rFonts w:ascii="Aptos" w:eastAsia="Aptos" w:hAnsi="Aptos" w:cs="Aptos"/>
          <w:b/>
          <w:bCs/>
        </w:rPr>
        <w:t xml:space="preserve"> </w:t>
      </w:r>
      <w:r>
        <w:br/>
      </w:r>
      <w:r w:rsidRPr="0C6A0C61">
        <w:rPr>
          <w:rFonts w:ascii="Aptos" w:eastAsia="Aptos" w:hAnsi="Aptos" w:cs="Aptos"/>
        </w:rPr>
        <w:t>Polska będzie w zasięgu rozległego układu niżowego z ośrodkami w rejonie Bałtyku i Cieśnin Duńskich. Z zachodu w głąb kraju przemieszczać się będzie zatoka niżowa z chłodnym frontem atmosferycznym, za którym zacznie napływać chłodniejsze powietrze polarne morskie. Ciśnienie w nocy będzie się wahać, w dzień od zachodu zacznie rosnąć.</w:t>
      </w:r>
    </w:p>
    <w:p w14:paraId="3182B6E2" w14:textId="43008BE9" w:rsidR="7377A8AD" w:rsidRDefault="7377A8AD" w:rsidP="0C6A0C61">
      <w:pPr>
        <w:ind w:left="-567"/>
        <w:jc w:val="both"/>
        <w:rPr>
          <w:rFonts w:ascii="Aptos" w:eastAsia="Aptos" w:hAnsi="Aptos" w:cs="Aptos"/>
        </w:rPr>
      </w:pPr>
      <w:r w:rsidRPr="0C6A0C61">
        <w:rPr>
          <w:rFonts w:ascii="Aptos" w:eastAsia="Aptos" w:hAnsi="Aptos" w:cs="Aptos"/>
          <w:b/>
          <w:bCs/>
        </w:rPr>
        <w:t>W</w:t>
      </w:r>
      <w:r w:rsidR="79AE0164" w:rsidRPr="0C6A0C61">
        <w:rPr>
          <w:rFonts w:ascii="Aptos" w:eastAsia="Aptos" w:hAnsi="Aptos" w:cs="Aptos"/>
          <w:b/>
          <w:bCs/>
        </w:rPr>
        <w:t>ażność od 2025-07-08 19:30 do 2025-07-09 19:30</w:t>
      </w:r>
      <w:r>
        <w:br/>
      </w:r>
      <w:r w:rsidR="79AE0164" w:rsidRPr="0C6A0C61">
        <w:rPr>
          <w:rFonts w:ascii="Aptos" w:eastAsia="Aptos" w:hAnsi="Aptos" w:cs="Aptos"/>
        </w:rPr>
        <w:t>Polska będzie w zasięgu niżu z układem frontów atmosferycznych, którego ośrodek znad Rumunii przemieści się nad wschodnią Polskę. Nad przeważający obszar kraju napływać będzie chłodne powietrze polarne morskie, tylko krańce wschodnie będą w nieco cieplejszej masie powietrza. W nocy ciśnienie będzie się wahać, w dzień zacznie rosnąć.</w:t>
      </w:r>
    </w:p>
    <w:p w14:paraId="4344D4B2" w14:textId="42118476" w:rsidR="7930AB5C" w:rsidRDefault="1FB86A98" w:rsidP="0C6A0C61">
      <w:pPr>
        <w:spacing w:before="240" w:after="240"/>
        <w:ind w:left="-567"/>
        <w:jc w:val="center"/>
        <w:rPr>
          <w:rFonts w:ascii="Aptos" w:eastAsia="Aptos" w:hAnsi="Aptos" w:cs="Aptos"/>
          <w:sz w:val="28"/>
          <w:szCs w:val="28"/>
        </w:rPr>
      </w:pPr>
      <w:r>
        <w:rPr>
          <w:noProof/>
        </w:rPr>
        <w:drawing>
          <wp:inline distT="0" distB="0" distL="0" distR="0" wp14:anchorId="38AB0B36" wp14:editId="507189DC">
            <wp:extent cx="3959907" cy="3500977"/>
            <wp:effectExtent l="0" t="0" r="0" b="0"/>
            <wp:docPr id="191550684" name="drawing" descr="Mapa synoptycz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190035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907" cy="350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930AB5C">
        <w:br/>
      </w:r>
      <w:r w:rsidR="7930AB5C" w:rsidRPr="0C6A0C61">
        <w:rPr>
          <w:sz w:val="22"/>
          <w:szCs w:val="22"/>
        </w:rPr>
        <w:t>Mapa synoptyczna 07.07.2025 00:00 UTC</w:t>
      </w:r>
    </w:p>
    <w:p w14:paraId="503B0B26" w14:textId="3E3C1F34" w:rsidR="00A71AE6" w:rsidRDefault="00A71AE6" w:rsidP="35FAFDDC">
      <w:pPr>
        <w:spacing w:before="240" w:after="240"/>
        <w:ind w:left="-567"/>
        <w:jc w:val="center"/>
        <w:rPr>
          <w:rFonts w:ascii="Aptos" w:eastAsia="Aptos" w:hAnsi="Aptos" w:cs="Aptos"/>
          <w:b/>
          <w:bCs/>
        </w:rPr>
      </w:pPr>
      <w:r w:rsidRPr="0C6A0C61">
        <w:rPr>
          <w:rFonts w:eastAsia="Aptos" w:cs="Aptos"/>
          <w:b/>
          <w:bCs/>
          <w:sz w:val="28"/>
          <w:szCs w:val="28"/>
        </w:rPr>
        <w:t xml:space="preserve">Prognoza synoptyczna </w:t>
      </w:r>
    </w:p>
    <w:p w14:paraId="027BFF52" w14:textId="7D28569B" w:rsidR="233C5295" w:rsidRDefault="10897C37" w:rsidP="0A658C60">
      <w:pPr>
        <w:spacing w:before="240" w:after="240"/>
        <w:ind w:left="-567"/>
        <w:jc w:val="both"/>
        <w:rPr>
          <w:rFonts w:ascii="Aptos" w:eastAsia="Aptos" w:hAnsi="Aptos" w:cs="Aptos"/>
        </w:rPr>
      </w:pPr>
      <w:r w:rsidRPr="3B415BDB">
        <w:rPr>
          <w:rFonts w:ascii="Aptos" w:eastAsia="Aptos" w:hAnsi="Aptos" w:cs="Aptos"/>
          <w:b/>
        </w:rPr>
        <w:t>W poniedziałek po południu i wieczorem</w:t>
      </w:r>
      <w:r w:rsidRPr="3B415BDB">
        <w:rPr>
          <w:rFonts w:ascii="Aptos" w:eastAsia="Aptos" w:hAnsi="Aptos" w:cs="Aptos"/>
        </w:rPr>
        <w:t xml:space="preserve"> miejscami wystąpią </w:t>
      </w:r>
      <w:r w:rsidRPr="3B415BDB">
        <w:rPr>
          <w:rFonts w:ascii="Aptos" w:eastAsia="Aptos" w:hAnsi="Aptos" w:cs="Aptos"/>
          <w:b/>
        </w:rPr>
        <w:t>burze z gradem</w:t>
      </w:r>
      <w:r w:rsidRPr="3B415BDB">
        <w:rPr>
          <w:rFonts w:ascii="Aptos" w:eastAsia="Aptos" w:hAnsi="Aptos" w:cs="Aptos"/>
        </w:rPr>
        <w:t>, głównie na południowym wschodzie i zachodzie kraju. Opady do około 15</w:t>
      </w:r>
      <w:r w:rsidRPr="3B415BDB">
        <w:rPr>
          <w:rFonts w:ascii="Aptos" w:eastAsia="Aptos" w:hAnsi="Aptos" w:cs="Aptos"/>
          <w:b/>
        </w:rPr>
        <w:t xml:space="preserve"> </w:t>
      </w:r>
      <w:r w:rsidRPr="3B415BDB">
        <w:rPr>
          <w:rFonts w:ascii="Aptos" w:eastAsia="Aptos" w:hAnsi="Aptos" w:cs="Aptos"/>
        </w:rPr>
        <w:t>mm, w czasie burz na zachodzie do około 20 mm a na południowym wschodzie do</w:t>
      </w:r>
      <w:r w:rsidRPr="3B415BDB">
        <w:rPr>
          <w:rFonts w:ascii="Aptos" w:eastAsia="Aptos" w:hAnsi="Aptos" w:cs="Aptos"/>
          <w:b/>
        </w:rPr>
        <w:t xml:space="preserve"> 45 mm</w:t>
      </w:r>
      <w:r w:rsidRPr="3B415BDB">
        <w:rPr>
          <w:rFonts w:ascii="Aptos" w:eastAsia="Aptos" w:hAnsi="Aptos" w:cs="Aptos"/>
        </w:rPr>
        <w:t xml:space="preserve">, a w czasie burz </w:t>
      </w:r>
      <w:r w:rsidRPr="3B415BDB">
        <w:rPr>
          <w:rFonts w:ascii="Aptos" w:eastAsia="Aptos" w:hAnsi="Aptos" w:cs="Aptos"/>
          <w:b/>
        </w:rPr>
        <w:t>na południowym wschodzie</w:t>
      </w:r>
      <w:r w:rsidRPr="3B415BDB">
        <w:rPr>
          <w:rFonts w:ascii="Aptos" w:eastAsia="Aptos" w:hAnsi="Aptos" w:cs="Aptos"/>
        </w:rPr>
        <w:t xml:space="preserve"> </w:t>
      </w:r>
      <w:r w:rsidRPr="3B415BDB">
        <w:rPr>
          <w:rFonts w:ascii="Aptos" w:eastAsia="Aptos" w:hAnsi="Aptos" w:cs="Aptos"/>
          <w:b/>
        </w:rPr>
        <w:t>porywy wiatru mogą osiągać 100 km/h</w:t>
      </w:r>
      <w:r w:rsidRPr="3B415BDB">
        <w:rPr>
          <w:rFonts w:ascii="Aptos" w:eastAsia="Aptos" w:hAnsi="Aptos" w:cs="Aptos"/>
        </w:rPr>
        <w:t xml:space="preserve">. Najcieplej na Podkarpaciu – do </w:t>
      </w:r>
      <w:r w:rsidRPr="3B415BDB">
        <w:rPr>
          <w:rFonts w:ascii="Aptos" w:eastAsia="Aptos" w:hAnsi="Aptos" w:cs="Aptos"/>
          <w:b/>
        </w:rPr>
        <w:t xml:space="preserve">33°C, </w:t>
      </w:r>
      <w:r w:rsidRPr="3B415BDB">
        <w:rPr>
          <w:rFonts w:ascii="Aptos" w:eastAsia="Aptos" w:hAnsi="Aptos" w:cs="Aptos"/>
        </w:rPr>
        <w:t>najniższa temperatura maksymalna nad morzem – do około 20°C.</w:t>
      </w:r>
    </w:p>
    <w:p w14:paraId="2E390A5B" w14:textId="5C9CB283" w:rsidR="233C5295" w:rsidRDefault="10897C37" w:rsidP="0A658C60">
      <w:pPr>
        <w:spacing w:before="240" w:after="240"/>
        <w:ind w:left="-567"/>
        <w:jc w:val="both"/>
        <w:rPr>
          <w:rFonts w:ascii="Aptos" w:eastAsia="Aptos" w:hAnsi="Aptos" w:cs="Aptos"/>
        </w:rPr>
      </w:pPr>
      <w:r w:rsidRPr="3B415BDB">
        <w:rPr>
          <w:rFonts w:ascii="Aptos" w:eastAsia="Aptos" w:hAnsi="Aptos" w:cs="Aptos"/>
          <w:b/>
        </w:rPr>
        <w:t>W nocy z poniedziałku na wtorek</w:t>
      </w:r>
      <w:r w:rsidRPr="3B415BDB">
        <w:rPr>
          <w:rFonts w:ascii="Aptos" w:eastAsia="Aptos" w:hAnsi="Aptos" w:cs="Aptos"/>
        </w:rPr>
        <w:t xml:space="preserve"> nadal możliwe burze, zwłaszcza na wschodzie i</w:t>
      </w:r>
      <w:r w:rsidR="0090028D">
        <w:rPr>
          <w:rFonts w:ascii="Aptos" w:eastAsia="Aptos" w:hAnsi="Aptos" w:cs="Aptos"/>
        </w:rPr>
        <w:t> </w:t>
      </w:r>
      <w:r w:rsidRPr="3B415BDB">
        <w:rPr>
          <w:rFonts w:ascii="Aptos" w:eastAsia="Aptos" w:hAnsi="Aptos" w:cs="Aptos"/>
        </w:rPr>
        <w:t>w</w:t>
      </w:r>
      <w:r w:rsidR="0090028D">
        <w:rPr>
          <w:rFonts w:ascii="Aptos" w:eastAsia="Aptos" w:hAnsi="Aptos" w:cs="Aptos"/>
        </w:rPr>
        <w:t> </w:t>
      </w:r>
      <w:r w:rsidRPr="3B415BDB">
        <w:rPr>
          <w:rFonts w:ascii="Aptos" w:eastAsia="Aptos" w:hAnsi="Aptos" w:cs="Aptos"/>
        </w:rPr>
        <w:t xml:space="preserve">ograniczonym zakresie również na zachodzie. Na wschodzie prognozowane są </w:t>
      </w:r>
      <w:r w:rsidRPr="3B415BDB">
        <w:rPr>
          <w:rFonts w:ascii="Aptos" w:eastAsia="Aptos" w:hAnsi="Aptos" w:cs="Aptos"/>
          <w:b/>
        </w:rPr>
        <w:t>opady do 35 mm</w:t>
      </w:r>
      <w:r w:rsidRPr="3B415BDB">
        <w:rPr>
          <w:rFonts w:ascii="Aptos" w:eastAsia="Aptos" w:hAnsi="Aptos" w:cs="Aptos"/>
        </w:rPr>
        <w:t xml:space="preserve">, a wiatr w czasie burz może osiągać w porywach </w:t>
      </w:r>
      <w:r w:rsidRPr="3B415BDB">
        <w:rPr>
          <w:rFonts w:ascii="Aptos" w:eastAsia="Aptos" w:hAnsi="Aptos" w:cs="Aptos"/>
          <w:b/>
        </w:rPr>
        <w:t>do 80 km/h</w:t>
      </w:r>
      <w:r w:rsidRPr="3B415BDB">
        <w:rPr>
          <w:rFonts w:ascii="Aptos" w:eastAsia="Aptos" w:hAnsi="Aptos" w:cs="Aptos"/>
        </w:rPr>
        <w:t>.</w:t>
      </w:r>
    </w:p>
    <w:p w14:paraId="66E16BD7" w14:textId="7C5726C5" w:rsidR="233C5295" w:rsidRDefault="10897C37" w:rsidP="78D54F14">
      <w:pPr>
        <w:spacing w:before="240" w:after="240"/>
        <w:ind w:left="-567"/>
        <w:jc w:val="both"/>
        <w:rPr>
          <w:rFonts w:ascii="Aptos" w:eastAsia="Aptos" w:hAnsi="Aptos" w:cs="Aptos"/>
        </w:rPr>
      </w:pPr>
      <w:r w:rsidRPr="3B415BDB">
        <w:rPr>
          <w:rFonts w:ascii="Aptos" w:eastAsia="Aptos" w:hAnsi="Aptos" w:cs="Aptos"/>
          <w:b/>
        </w:rPr>
        <w:t>We wtorek w ciągu dnia</w:t>
      </w:r>
      <w:r w:rsidRPr="3B415BDB">
        <w:rPr>
          <w:rFonts w:ascii="Aptos" w:eastAsia="Aptos" w:hAnsi="Aptos" w:cs="Aptos"/>
        </w:rPr>
        <w:t xml:space="preserve"> ponownie pojawią się </w:t>
      </w:r>
      <w:r w:rsidRPr="3B415BDB">
        <w:rPr>
          <w:rFonts w:ascii="Aptos" w:eastAsia="Aptos" w:hAnsi="Aptos" w:cs="Aptos"/>
          <w:b/>
        </w:rPr>
        <w:t>burze, lokalnie z gradem</w:t>
      </w:r>
      <w:r w:rsidRPr="3B415BDB">
        <w:rPr>
          <w:rFonts w:ascii="Aptos" w:eastAsia="Aptos" w:hAnsi="Aptos" w:cs="Aptos"/>
        </w:rPr>
        <w:t xml:space="preserve">, szczególnie na południu kraju. </w:t>
      </w:r>
      <w:r w:rsidRPr="3B415BDB">
        <w:rPr>
          <w:rFonts w:ascii="Aptos" w:eastAsia="Aptos" w:hAnsi="Aptos" w:cs="Aptos"/>
          <w:b/>
        </w:rPr>
        <w:t>W czasie opadów przelotnych i burz możliwe sumy opadu do 25 mm, a na południu do 40 mm</w:t>
      </w:r>
      <w:r w:rsidRPr="3B415BDB">
        <w:rPr>
          <w:rFonts w:ascii="Aptos" w:eastAsia="Aptos" w:hAnsi="Aptos" w:cs="Aptos"/>
        </w:rPr>
        <w:t xml:space="preserve">, </w:t>
      </w:r>
      <w:r w:rsidRPr="3B415BDB">
        <w:rPr>
          <w:rFonts w:ascii="Aptos" w:eastAsia="Aptos" w:hAnsi="Aptos" w:cs="Aptos"/>
          <w:b/>
        </w:rPr>
        <w:t>wiatr w porywach może osiągać do 70 km/h</w:t>
      </w:r>
      <w:r w:rsidRPr="3B415BDB">
        <w:rPr>
          <w:rFonts w:ascii="Aptos" w:eastAsia="Aptos" w:hAnsi="Aptos" w:cs="Aptos"/>
        </w:rPr>
        <w:t xml:space="preserve">. Temperatura maksymalna od </w:t>
      </w:r>
      <w:r w:rsidRPr="3B415BDB">
        <w:rPr>
          <w:rFonts w:ascii="Aptos" w:eastAsia="Aptos" w:hAnsi="Aptos" w:cs="Aptos"/>
          <w:b/>
        </w:rPr>
        <w:t>18°C</w:t>
      </w:r>
      <w:r w:rsidRPr="3B415BDB">
        <w:rPr>
          <w:rFonts w:ascii="Aptos" w:eastAsia="Aptos" w:hAnsi="Aptos" w:cs="Aptos"/>
        </w:rPr>
        <w:t xml:space="preserve"> na południowym zachodzie do </w:t>
      </w:r>
      <w:r w:rsidRPr="3B415BDB">
        <w:rPr>
          <w:rFonts w:ascii="Aptos" w:eastAsia="Aptos" w:hAnsi="Aptos" w:cs="Aptos"/>
          <w:b/>
        </w:rPr>
        <w:t>28°C</w:t>
      </w:r>
      <w:r w:rsidRPr="3B415BDB">
        <w:rPr>
          <w:rFonts w:ascii="Aptos" w:eastAsia="Aptos" w:hAnsi="Aptos" w:cs="Aptos"/>
        </w:rPr>
        <w:t xml:space="preserve"> na wschodzie.</w:t>
      </w:r>
    </w:p>
    <w:p w14:paraId="4F61CB99" w14:textId="33544A7C" w:rsidR="233C5295" w:rsidRDefault="10897C37" w:rsidP="0A658C60">
      <w:pPr>
        <w:spacing w:before="240" w:after="240"/>
        <w:ind w:left="-567"/>
        <w:jc w:val="both"/>
        <w:rPr>
          <w:rFonts w:ascii="Aptos" w:eastAsia="Aptos" w:hAnsi="Aptos" w:cs="Aptos"/>
        </w:rPr>
      </w:pPr>
      <w:r w:rsidRPr="3B415BDB">
        <w:rPr>
          <w:rFonts w:ascii="Aptos" w:eastAsia="Aptos" w:hAnsi="Aptos" w:cs="Aptos"/>
          <w:b/>
        </w:rPr>
        <w:t>W nocy z wtorku na środę</w:t>
      </w:r>
      <w:r w:rsidRPr="3B415BDB">
        <w:rPr>
          <w:rFonts w:ascii="Aptos" w:eastAsia="Aptos" w:hAnsi="Aptos" w:cs="Aptos"/>
        </w:rPr>
        <w:t xml:space="preserve"> spodziewane są </w:t>
      </w:r>
      <w:r w:rsidRPr="3B415BDB">
        <w:rPr>
          <w:rFonts w:ascii="Aptos" w:eastAsia="Aptos" w:hAnsi="Aptos" w:cs="Aptos"/>
          <w:b/>
        </w:rPr>
        <w:t>silne opady deszczu</w:t>
      </w:r>
      <w:r w:rsidRPr="3B415BDB">
        <w:rPr>
          <w:rFonts w:ascii="Aptos" w:eastAsia="Aptos" w:hAnsi="Aptos" w:cs="Aptos"/>
        </w:rPr>
        <w:t xml:space="preserve">, zwłaszcza w centrum i na południu – </w:t>
      </w:r>
      <w:r w:rsidRPr="3B415BDB">
        <w:rPr>
          <w:rFonts w:ascii="Aptos" w:eastAsia="Aptos" w:hAnsi="Aptos" w:cs="Aptos"/>
          <w:b/>
        </w:rPr>
        <w:t>do 50 mm</w:t>
      </w:r>
      <w:r w:rsidRPr="3B415BDB">
        <w:rPr>
          <w:rFonts w:ascii="Aptos" w:eastAsia="Aptos" w:hAnsi="Aptos" w:cs="Aptos"/>
        </w:rPr>
        <w:t xml:space="preserve">, lokalnie na południu woj. śląskiego nawet </w:t>
      </w:r>
      <w:r w:rsidRPr="3B415BDB">
        <w:rPr>
          <w:rFonts w:ascii="Aptos" w:eastAsia="Aptos" w:hAnsi="Aptos" w:cs="Aptos"/>
          <w:b/>
        </w:rPr>
        <w:t>do 60 mm</w:t>
      </w:r>
      <w:r w:rsidRPr="3B415BDB">
        <w:rPr>
          <w:rFonts w:ascii="Aptos" w:eastAsia="Aptos" w:hAnsi="Aptos" w:cs="Aptos"/>
        </w:rPr>
        <w:t>. Możliwe burze, głównie początkowo - na południu.</w:t>
      </w:r>
    </w:p>
    <w:p w14:paraId="24471577" w14:textId="79601C38" w:rsidR="233C5295" w:rsidRDefault="10897C37" w:rsidP="78D54F14">
      <w:pPr>
        <w:spacing w:before="240" w:after="240"/>
        <w:ind w:left="-567"/>
        <w:jc w:val="both"/>
        <w:rPr>
          <w:rFonts w:ascii="Aptos" w:eastAsia="Aptos" w:hAnsi="Aptos" w:cs="Aptos"/>
        </w:rPr>
      </w:pPr>
      <w:r w:rsidRPr="3B415BDB">
        <w:rPr>
          <w:rFonts w:ascii="Aptos" w:eastAsia="Aptos" w:hAnsi="Aptos" w:cs="Aptos"/>
          <w:b/>
        </w:rPr>
        <w:t>W środę w ciągu dnia</w:t>
      </w:r>
      <w:r w:rsidRPr="3B415BDB">
        <w:rPr>
          <w:rFonts w:ascii="Aptos" w:eastAsia="Aptos" w:hAnsi="Aptos" w:cs="Aptos"/>
        </w:rPr>
        <w:t xml:space="preserve"> opady utrzymają się, miejscami o </w:t>
      </w:r>
      <w:r w:rsidRPr="3B415BDB">
        <w:rPr>
          <w:rFonts w:ascii="Aptos" w:eastAsia="Aptos" w:hAnsi="Aptos" w:cs="Aptos"/>
          <w:b/>
        </w:rPr>
        <w:t>umiarkowanym i silnym natężeniu</w:t>
      </w:r>
      <w:r w:rsidRPr="3B415BDB">
        <w:rPr>
          <w:rFonts w:ascii="Aptos" w:eastAsia="Aptos" w:hAnsi="Aptos" w:cs="Aptos"/>
        </w:rPr>
        <w:t xml:space="preserve">. W centrum i na południu może spaść </w:t>
      </w:r>
      <w:r w:rsidRPr="3B415BDB">
        <w:rPr>
          <w:rFonts w:ascii="Aptos" w:eastAsia="Aptos" w:hAnsi="Aptos" w:cs="Aptos"/>
          <w:b/>
        </w:rPr>
        <w:t>do 40, 60 mm deszczu</w:t>
      </w:r>
      <w:r w:rsidRPr="3B415BDB">
        <w:rPr>
          <w:rFonts w:ascii="Aptos" w:eastAsia="Aptos" w:hAnsi="Aptos" w:cs="Aptos"/>
        </w:rPr>
        <w:t xml:space="preserve">, natomiast na wschodzie możliwe są burze. W czasie burz </w:t>
      </w:r>
      <w:r w:rsidRPr="3B415BDB">
        <w:rPr>
          <w:rFonts w:ascii="Aptos" w:eastAsia="Aptos" w:hAnsi="Aptos" w:cs="Aptos"/>
          <w:b/>
        </w:rPr>
        <w:t>wiatr do 65 km/h</w:t>
      </w:r>
      <w:r w:rsidRPr="3B415BDB">
        <w:rPr>
          <w:rFonts w:ascii="Aptos" w:eastAsia="Aptos" w:hAnsi="Aptos" w:cs="Aptos"/>
        </w:rPr>
        <w:t xml:space="preserve">, a w górach nawet </w:t>
      </w:r>
      <w:r w:rsidRPr="3B415BDB">
        <w:rPr>
          <w:rFonts w:ascii="Aptos" w:eastAsia="Aptos" w:hAnsi="Aptos" w:cs="Aptos"/>
          <w:b/>
        </w:rPr>
        <w:t>do 85–90 km/h</w:t>
      </w:r>
      <w:r w:rsidRPr="3B415BDB">
        <w:rPr>
          <w:rFonts w:ascii="Aptos" w:eastAsia="Aptos" w:hAnsi="Aptos" w:cs="Aptos"/>
        </w:rPr>
        <w:t xml:space="preserve">. Temperatura wyraźnie niższa – od </w:t>
      </w:r>
      <w:r w:rsidRPr="3B415BDB">
        <w:rPr>
          <w:rFonts w:ascii="Aptos" w:eastAsia="Aptos" w:hAnsi="Aptos" w:cs="Aptos"/>
          <w:b/>
        </w:rPr>
        <w:t>13°C</w:t>
      </w:r>
      <w:r w:rsidRPr="3B415BDB">
        <w:rPr>
          <w:rFonts w:ascii="Aptos" w:eastAsia="Aptos" w:hAnsi="Aptos" w:cs="Aptos"/>
        </w:rPr>
        <w:t xml:space="preserve"> na południu do </w:t>
      </w:r>
      <w:r w:rsidRPr="3B415BDB">
        <w:rPr>
          <w:rFonts w:ascii="Aptos" w:eastAsia="Aptos" w:hAnsi="Aptos" w:cs="Aptos"/>
          <w:b/>
        </w:rPr>
        <w:t>23°C</w:t>
      </w:r>
      <w:r w:rsidRPr="3B415BDB">
        <w:rPr>
          <w:rFonts w:ascii="Aptos" w:eastAsia="Aptos" w:hAnsi="Aptos" w:cs="Aptos"/>
        </w:rPr>
        <w:t xml:space="preserve"> na krańcach wschodnich.</w:t>
      </w:r>
    </w:p>
    <w:p w14:paraId="0DFD9F0E" w14:textId="7A55EFAA" w:rsidR="233C5295" w:rsidRDefault="233C5295" w:rsidP="233C5295">
      <w:pPr>
        <w:spacing w:before="240" w:after="240"/>
        <w:ind w:left="-567"/>
        <w:jc w:val="both"/>
        <w:rPr>
          <w:rFonts w:eastAsia="Aptos" w:cs="Aptos"/>
          <w:b/>
          <w:bCs/>
          <w:sz w:val="28"/>
          <w:szCs w:val="28"/>
        </w:rPr>
      </w:pPr>
    </w:p>
    <w:p w14:paraId="128F02F0" w14:textId="5B2658E6" w:rsidR="06762969" w:rsidRDefault="2A00DD30" w:rsidP="0B2DC6A7">
      <w:pPr>
        <w:spacing w:before="240" w:after="240"/>
        <w:ind w:left="-567"/>
        <w:jc w:val="both"/>
        <w:rPr>
          <w:rFonts w:eastAsia="Aptos" w:cs="Aptos"/>
          <w:b/>
          <w:sz w:val="28"/>
          <w:szCs w:val="28"/>
        </w:rPr>
      </w:pPr>
      <w:r>
        <w:rPr>
          <w:noProof/>
        </w:rPr>
        <w:drawing>
          <wp:inline distT="0" distB="0" distL="0" distR="0" wp14:anchorId="4DFC3922" wp14:editId="7A45EE38">
            <wp:extent cx="5989054" cy="5038725"/>
            <wp:effectExtent l="0" t="0" r="0" b="0"/>
            <wp:docPr id="4774564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56419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054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6A321" w14:textId="2E91D7CD" w:rsidR="3CD7AA28" w:rsidRDefault="66A4E18B" w:rsidP="3CD7AA28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  <w:r w:rsidRPr="5E626784">
        <w:rPr>
          <w:rFonts w:ascii="Aptos" w:eastAsia="Aptos" w:hAnsi="Aptos" w:cs="Aptos"/>
          <w:sz w:val="22"/>
          <w:szCs w:val="22"/>
        </w:rPr>
        <w:t>Zweryfikowana przez synoptyka prognoza średniej wysokości opadu dla zlewni operacyjnych (uproszczony podział zlewni na obszarze Polski) w okresie 72 godzin – od 07.07.2025, godz. 06:00 UTC do 10.07.2025, godz. 06:00 UTC.</w:t>
      </w:r>
    </w:p>
    <w:p w14:paraId="3EE747FC" w14:textId="68B6B6E6" w:rsidR="0C6A0C61" w:rsidRDefault="0C6A0C61" w:rsidP="3EEA0EAF">
      <w:pPr>
        <w:spacing w:before="240" w:after="240"/>
        <w:ind w:left="-567"/>
        <w:jc w:val="both"/>
      </w:pPr>
    </w:p>
    <w:p w14:paraId="6ADB3B7B" w14:textId="30053208" w:rsidR="00A71AE6" w:rsidRPr="00F607F0" w:rsidRDefault="15E6BE18" w:rsidP="783DF5F9">
      <w:r>
        <w:rPr>
          <w:noProof/>
        </w:rPr>
        <w:drawing>
          <wp:inline distT="0" distB="0" distL="0" distR="0" wp14:anchorId="3E30260A" wp14:editId="1952E930">
            <wp:extent cx="5753870" cy="4859166"/>
            <wp:effectExtent l="0" t="0" r="0" b="0"/>
            <wp:docPr id="10812790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279002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870" cy="485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A4E18B" w:rsidRPr="3A2C19FA">
        <w:rPr>
          <w:rFonts w:ascii="Aptos" w:eastAsia="Aptos" w:hAnsi="Aptos" w:cs="Aptos"/>
          <w:sz w:val="22"/>
          <w:szCs w:val="22"/>
        </w:rPr>
        <w:t>Maksymalna teoretyczna wysokość opadu dla okresu 72 godzin do czwartku, 10.07.2025, godz. 06:00 UTC. Wariant zakłada maksymalne możliwe akumulacje opadów z podokresów 12-godzinnych.</w:t>
      </w:r>
      <w:r w:rsidR="2431AAEF">
        <w:br w:type="page"/>
      </w:r>
    </w:p>
    <w:p w14:paraId="1009656D" w14:textId="34A5F252" w:rsidR="00A71AE6" w:rsidRPr="00F607F0" w:rsidRDefault="21BD68C9" w:rsidP="5F78B89B">
      <w:pPr>
        <w:rPr>
          <w:rFonts w:ascii="Aptos" w:eastAsia="Aptos" w:hAnsi="Aptos" w:cs="Aptos"/>
          <w:sz w:val="22"/>
          <w:szCs w:val="22"/>
        </w:rPr>
      </w:pPr>
      <w:r>
        <w:rPr>
          <w:noProof/>
        </w:rPr>
        <w:drawing>
          <wp:inline distT="0" distB="0" distL="0" distR="0" wp14:anchorId="1B97F7D2" wp14:editId="6E1B8535">
            <wp:extent cx="5613216" cy="6619875"/>
            <wp:effectExtent l="0" t="0" r="0" b="0"/>
            <wp:docPr id="7637765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76577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216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CE33C" w14:textId="05329941" w:rsidR="00A71AE6" w:rsidRPr="00F607F0" w:rsidRDefault="32AFDDAC" w:rsidP="00950474">
      <w:pPr>
        <w:jc w:val="both"/>
        <w:rPr>
          <w:b/>
          <w:bCs/>
          <w:sz w:val="28"/>
          <w:szCs w:val="28"/>
        </w:rPr>
      </w:pPr>
      <w:r w:rsidRPr="2B78D800">
        <w:rPr>
          <w:rFonts w:ascii="Aptos" w:eastAsia="Aptos" w:hAnsi="Aptos" w:cs="Aptos"/>
          <w:sz w:val="22"/>
          <w:szCs w:val="22"/>
        </w:rPr>
        <w:t>Zweryfikowana przez synoptyka prognoza wysokości opadów w poszczególnych dobach w</w:t>
      </w:r>
      <w:r w:rsidR="00950474">
        <w:rPr>
          <w:rFonts w:ascii="Aptos" w:eastAsia="Aptos" w:hAnsi="Aptos" w:cs="Aptos"/>
          <w:sz w:val="22"/>
          <w:szCs w:val="22"/>
        </w:rPr>
        <w:t> </w:t>
      </w:r>
      <w:r w:rsidRPr="2B78D800">
        <w:rPr>
          <w:rFonts w:ascii="Aptos" w:eastAsia="Aptos" w:hAnsi="Aptos" w:cs="Aptos"/>
          <w:sz w:val="22"/>
          <w:szCs w:val="22"/>
        </w:rPr>
        <w:t>okresie od 07.07.2025, godz. 06:00 UTC do 10.07.2025, godz. 06:00 UTC. W lewej kolumnie przedstawiono wartości średnie dla zlewni operacyjnych, w prawej – maksymalne wartości prognozowane dla dowolnego punktu w obrębie danej zlewni.</w:t>
      </w:r>
    </w:p>
    <w:p w14:paraId="6EDD07A1" w14:textId="4E2F38F2" w:rsidR="00A71AE6" w:rsidRPr="00F607F0" w:rsidRDefault="00A71AE6" w:rsidP="783DF5F9">
      <w:pPr>
        <w:jc w:val="center"/>
        <w:rPr>
          <w:b/>
          <w:sz w:val="28"/>
          <w:szCs w:val="28"/>
        </w:rPr>
      </w:pPr>
      <w:r w:rsidRPr="0C6A0C61">
        <w:rPr>
          <w:b/>
          <w:sz w:val="28"/>
          <w:szCs w:val="28"/>
        </w:rPr>
        <w:t>Prognoza sytuacji meteorologicznej z wykorzystaniem modeli numerycznych</w:t>
      </w:r>
    </w:p>
    <w:p w14:paraId="373F6E62" w14:textId="12F5B58D" w:rsidR="00A71AE6" w:rsidRPr="00F607F0" w:rsidRDefault="00A71AE6" w:rsidP="00D57FB2">
      <w:pPr>
        <w:ind w:left="-567"/>
        <w:jc w:val="both"/>
      </w:pPr>
    </w:p>
    <w:p w14:paraId="5FDD11A6" w14:textId="1350554C" w:rsidR="00A71AE6" w:rsidRPr="00F607F0" w:rsidRDefault="00A71AE6" w:rsidP="00D57FB2">
      <w:pPr>
        <w:ind w:left="-567"/>
        <w:jc w:val="both"/>
      </w:pPr>
      <w:r w:rsidRPr="00F607F0">
        <w:t>Prezentowany scenariusz prognozowanych zjawisk został opracowany w oparciu o wyliczenia modeli numerycznych. Należy mieć na uwadze ograniczenia modeli wynikające z</w:t>
      </w:r>
      <w:r w:rsidR="00F607F0">
        <w:t> </w:t>
      </w:r>
      <w:r w:rsidRPr="00F607F0">
        <w:t>zastosowanych różnych schematów parametryzacyjnych, różnych schematów numerycznych oraz siatek obliczeniowych. Aktualne wyniki prognoz numerycznych charakteryzują się rozbieżnościami co do położenia niżu, stąd przebieg zdarzeń może odbiegać od przedstawionego.</w:t>
      </w:r>
    </w:p>
    <w:p w14:paraId="5D2699FE" w14:textId="1CDC308E" w:rsidR="00A71AE6" w:rsidRPr="00F607F0" w:rsidRDefault="78EACB5C" w:rsidP="2E517285">
      <w:pPr>
        <w:ind w:left="-567"/>
        <w:jc w:val="both"/>
        <w:rPr>
          <w:sz w:val="22"/>
          <w:szCs w:val="22"/>
        </w:rPr>
      </w:pPr>
      <w:r w:rsidRPr="0C6A0C61">
        <w:rPr>
          <w:b/>
          <w:bCs/>
        </w:rPr>
        <w:t>W</w:t>
      </w:r>
      <w:r w:rsidR="00A71AE6" w:rsidRPr="0C6A0C61">
        <w:rPr>
          <w:b/>
          <w:bCs/>
        </w:rPr>
        <w:t>e wtorek, 8 lipca 2025</w:t>
      </w:r>
      <w:r w:rsidR="00A71AE6">
        <w:t>,</w:t>
      </w:r>
      <w:r w:rsidR="00A95229">
        <w:t xml:space="preserve"> prognozy poszczególnych</w:t>
      </w:r>
      <w:r w:rsidR="00A71AE6">
        <w:t xml:space="preserve"> </w:t>
      </w:r>
      <w:r w:rsidR="08AD341E">
        <w:t>model</w:t>
      </w:r>
      <w:r w:rsidR="2766A434">
        <w:t>i</w:t>
      </w:r>
      <w:r w:rsidR="08AD341E">
        <w:t xml:space="preserve"> wskazują na podobny </w:t>
      </w:r>
      <w:r w:rsidR="2D67E1F7">
        <w:t>obszar objęty występowaniem największych dobowych sum opadu. P</w:t>
      </w:r>
      <w:r w:rsidR="00A71AE6" w:rsidRPr="0C6A0C61">
        <w:t>rognozowana przez model GFS 0.25° suma opadów w</w:t>
      </w:r>
      <w:r w:rsidR="00F607F0" w:rsidRPr="0C6A0C61">
        <w:t> </w:t>
      </w:r>
      <w:r w:rsidR="00A71AE6" w:rsidRPr="0C6A0C61">
        <w:t xml:space="preserve">znacznej części kraju wynosi ponad </w:t>
      </w:r>
      <w:r w:rsidR="39953CE4">
        <w:t>1</w:t>
      </w:r>
      <w:r w:rsidR="00A71AE6">
        <w:t>0</w:t>
      </w:r>
      <w:r w:rsidR="0140C35A">
        <w:t xml:space="preserve"> </w:t>
      </w:r>
      <w:r w:rsidR="00A71AE6">
        <w:t>mm</w:t>
      </w:r>
      <w:r w:rsidR="00A71AE6" w:rsidRPr="0C6A0C61">
        <w:t>, a w</w:t>
      </w:r>
      <w:r w:rsidR="01B429F7" w:rsidRPr="0C6A0C61">
        <w:t xml:space="preserve"> obszarze Polski południowo-zachodniej, centralnej i wschodniej przekracza </w:t>
      </w:r>
      <w:r w:rsidR="01B429F7">
        <w:t>30</w:t>
      </w:r>
      <w:r w:rsidR="17DBCA72">
        <w:t xml:space="preserve"> </w:t>
      </w:r>
      <w:r w:rsidR="01B429F7">
        <w:t>mm</w:t>
      </w:r>
      <w:r w:rsidR="487CE4C3" w:rsidRPr="0C6A0C61">
        <w:t xml:space="preserve"> (miejscami nawet do 60-</w:t>
      </w:r>
      <w:r w:rsidR="487CE4C3">
        <w:t>70</w:t>
      </w:r>
      <w:r w:rsidR="6093D21B">
        <w:t xml:space="preserve"> </w:t>
      </w:r>
      <w:r w:rsidR="487CE4C3">
        <w:t>mm</w:t>
      </w:r>
      <w:r w:rsidR="487CE4C3" w:rsidRPr="0C6A0C61">
        <w:t>).</w:t>
      </w:r>
      <w:r w:rsidR="6D3FAD49" w:rsidRPr="0C6A0C61">
        <w:t xml:space="preserve"> Model ECMWF</w:t>
      </w:r>
      <w:r w:rsidR="301F33DC">
        <w:t xml:space="preserve"> IFS</w:t>
      </w:r>
      <w:r w:rsidR="6D3FAD49" w:rsidRPr="0C6A0C61">
        <w:t xml:space="preserve"> 0.1° wskazuje na występowanie największych opadów</w:t>
      </w:r>
      <w:r w:rsidR="03899A00" w:rsidRPr="0C6A0C61">
        <w:t xml:space="preserve"> na południu kraju, w woj. </w:t>
      </w:r>
      <w:r w:rsidR="1263137E" w:rsidRPr="0C6A0C61">
        <w:t>ś</w:t>
      </w:r>
      <w:r w:rsidR="03899A00" w:rsidRPr="0C6A0C61">
        <w:t>ląskim, opolskim, dolnośląskim i łó</w:t>
      </w:r>
      <w:r w:rsidR="669F9DBD" w:rsidRPr="0C6A0C61">
        <w:t>dzkim</w:t>
      </w:r>
      <w:r w:rsidR="47FB15A1" w:rsidRPr="0C6A0C61">
        <w:t xml:space="preserve">, gdzie możliwe są sumy przekraczające </w:t>
      </w:r>
      <w:r w:rsidR="47FB15A1">
        <w:t>40</w:t>
      </w:r>
      <w:r w:rsidR="217BF7DF">
        <w:t xml:space="preserve"> </w:t>
      </w:r>
      <w:r w:rsidR="47FB15A1">
        <w:t>mm</w:t>
      </w:r>
      <w:r w:rsidR="47FB15A1" w:rsidRPr="0C6A0C61">
        <w:t xml:space="preserve"> (miejscami </w:t>
      </w:r>
      <w:r w:rsidR="748E10BE" w:rsidRPr="0C6A0C61">
        <w:t>do 70-</w:t>
      </w:r>
      <w:r w:rsidR="748E10BE">
        <w:t>80</w:t>
      </w:r>
      <w:r w:rsidR="3B90A119">
        <w:t xml:space="preserve"> </w:t>
      </w:r>
      <w:r w:rsidR="748E10BE">
        <w:t>mm</w:t>
      </w:r>
      <w:r w:rsidR="748E10BE" w:rsidRPr="0C6A0C61">
        <w:t xml:space="preserve">). Strefa opadów powyżej </w:t>
      </w:r>
      <w:r w:rsidR="748E10BE">
        <w:t>20</w:t>
      </w:r>
      <w:r w:rsidR="20B3DB46">
        <w:t xml:space="preserve"> </w:t>
      </w:r>
      <w:r w:rsidR="748E10BE">
        <w:t>mm</w:t>
      </w:r>
      <w:r w:rsidR="748E10BE" w:rsidRPr="0C6A0C61">
        <w:t xml:space="preserve"> </w:t>
      </w:r>
      <w:r w:rsidR="02B88CDF">
        <w:t xml:space="preserve">ma </w:t>
      </w:r>
      <w:r w:rsidR="748E10BE">
        <w:t>rozciąga</w:t>
      </w:r>
      <w:r w:rsidR="15B91E90">
        <w:t>ć się</w:t>
      </w:r>
      <w:r w:rsidR="748E10BE" w:rsidRPr="0C6A0C61">
        <w:t xml:space="preserve"> w kierunku woj. </w:t>
      </w:r>
      <w:r w:rsidR="51E38E30" w:rsidRPr="0C6A0C61">
        <w:t>w</w:t>
      </w:r>
      <w:r w:rsidR="748E10BE" w:rsidRPr="0C6A0C61">
        <w:t>armińsko-mazurskiego.</w:t>
      </w:r>
      <w:r w:rsidR="30785A17" w:rsidRPr="0C6A0C61">
        <w:t xml:space="preserve"> Prognozy modeli o większej rozdzielczości, w tym modele Cosmo (</w:t>
      </w:r>
      <w:r w:rsidR="30785A17">
        <w:t>7</w:t>
      </w:r>
      <w:r w:rsidR="197A622B">
        <w:t xml:space="preserve"> </w:t>
      </w:r>
      <w:r w:rsidR="30785A17">
        <w:t>km</w:t>
      </w:r>
      <w:r w:rsidR="30785A17" w:rsidRPr="0C6A0C61">
        <w:t>, 2.</w:t>
      </w:r>
      <w:r w:rsidR="30785A17">
        <w:t>8</w:t>
      </w:r>
      <w:r w:rsidR="0D4E4C3C">
        <w:t xml:space="preserve"> </w:t>
      </w:r>
      <w:r w:rsidR="30785A17">
        <w:t>km</w:t>
      </w:r>
      <w:r w:rsidR="30785A17" w:rsidRPr="0C6A0C61">
        <w:t>), wskazują na zdecydowanie większe dobowe sumy</w:t>
      </w:r>
      <w:r w:rsidR="3345988A" w:rsidRPr="0C6A0C61">
        <w:t>. Strefa opadów objęłaby podobne obszary</w:t>
      </w:r>
      <w:r w:rsidR="28FD4C17">
        <w:t xml:space="preserve"> w stosunku do tych </w:t>
      </w:r>
      <w:r w:rsidR="1E03E444">
        <w:t>za</w:t>
      </w:r>
      <w:r w:rsidR="28FD4C17">
        <w:t>sygnalizowanych przez</w:t>
      </w:r>
      <w:r w:rsidR="3345988A" w:rsidRPr="0C6A0C61">
        <w:t xml:space="preserve"> prognozy poprzednio omawianych modeli</w:t>
      </w:r>
      <w:r w:rsidR="01B72C34" w:rsidRPr="0C6A0C61">
        <w:t xml:space="preserve">, jednak prognozowane są miejscami sumy </w:t>
      </w:r>
      <w:r w:rsidR="01B72C34" w:rsidRPr="78C0FD9B">
        <w:rPr>
          <w:b/>
        </w:rPr>
        <w:t>80-120 mm</w:t>
      </w:r>
      <w:r w:rsidR="53E37DE6" w:rsidRPr="0C6A0C61">
        <w:t>, głównie</w:t>
      </w:r>
      <w:r w:rsidR="01B72C34" w:rsidRPr="0C6A0C61">
        <w:t xml:space="preserve"> w woj. </w:t>
      </w:r>
      <w:r w:rsidR="5EF3B5CD" w:rsidRPr="0C6A0C61">
        <w:t>ł</w:t>
      </w:r>
      <w:r w:rsidR="6B69D125" w:rsidRPr="0C6A0C61">
        <w:t>ódzkim, małopolskim</w:t>
      </w:r>
      <w:r w:rsidR="128005FC">
        <w:t>,</w:t>
      </w:r>
      <w:r w:rsidR="37F4E59F">
        <w:t xml:space="preserve"> </w:t>
      </w:r>
      <w:r w:rsidR="6B69D125" w:rsidRPr="0C6A0C61">
        <w:t>śląskim</w:t>
      </w:r>
      <w:r w:rsidR="2EAAF4ED">
        <w:t xml:space="preserve"> i opolskim</w:t>
      </w:r>
      <w:r w:rsidR="61156119">
        <w:t>.</w:t>
      </w:r>
      <w:r w:rsidR="6B69D125" w:rsidRPr="0C6A0C61">
        <w:t xml:space="preserve"> </w:t>
      </w:r>
      <w:r w:rsidR="10639195">
        <w:t>Wy</w:t>
      </w:r>
      <w:r w:rsidR="64159C40">
        <w:t>niki</w:t>
      </w:r>
      <w:r w:rsidR="10639195" w:rsidRPr="0C6A0C61">
        <w:t xml:space="preserve"> modelu Cosmo 2.</w:t>
      </w:r>
      <w:r w:rsidR="10639195">
        <w:t>8</w:t>
      </w:r>
      <w:r w:rsidR="573C2450">
        <w:t xml:space="preserve"> </w:t>
      </w:r>
      <w:r w:rsidR="10639195">
        <w:t>km</w:t>
      </w:r>
      <w:r w:rsidR="10639195" w:rsidRPr="0C6A0C61">
        <w:t xml:space="preserve"> wskazują punktowo na sumy nawet </w:t>
      </w:r>
      <w:r w:rsidR="10639195" w:rsidRPr="43173C3C">
        <w:rPr>
          <w:b/>
        </w:rPr>
        <w:t xml:space="preserve">do </w:t>
      </w:r>
      <w:r w:rsidR="10639195" w:rsidRPr="038D7ED5">
        <w:rPr>
          <w:b/>
          <w:bCs/>
        </w:rPr>
        <w:t>150</w:t>
      </w:r>
      <w:r w:rsidR="141BAA7F" w:rsidRPr="038D7ED5">
        <w:rPr>
          <w:b/>
          <w:bCs/>
        </w:rPr>
        <w:t xml:space="preserve"> </w:t>
      </w:r>
      <w:r w:rsidR="10639195" w:rsidRPr="038D7ED5">
        <w:rPr>
          <w:b/>
          <w:bCs/>
        </w:rPr>
        <w:t>mm</w:t>
      </w:r>
      <w:r w:rsidR="10639195">
        <w:t>.</w:t>
      </w:r>
      <w:r w:rsidR="0F36ADFC" w:rsidRPr="0C6A0C61">
        <w:t xml:space="preserve"> </w:t>
      </w:r>
      <w:r w:rsidR="0F36ADFC">
        <w:t>Wy</w:t>
      </w:r>
      <w:r w:rsidR="5F9031EC">
        <w:t>niki</w:t>
      </w:r>
      <w:r w:rsidR="0F36ADFC" w:rsidRPr="0C6A0C61">
        <w:t xml:space="preserve"> modelu Alaro </w:t>
      </w:r>
      <w:r w:rsidR="0F36ADFC">
        <w:t>4km</w:t>
      </w:r>
      <w:r w:rsidR="0F36ADFC" w:rsidRPr="0C6A0C61">
        <w:t xml:space="preserve"> wskazują na występowanie sum</w:t>
      </w:r>
      <w:r w:rsidR="69976F68" w:rsidRPr="0C6A0C61">
        <w:t xml:space="preserve"> ponad</w:t>
      </w:r>
      <w:r w:rsidR="0F36ADFC" w:rsidRPr="0C6A0C61">
        <w:t xml:space="preserve"> </w:t>
      </w:r>
      <w:r w:rsidR="0F36ADFC">
        <w:t>60</w:t>
      </w:r>
      <w:r w:rsidR="44727CD2">
        <w:t xml:space="preserve"> </w:t>
      </w:r>
      <w:r w:rsidR="0F36ADFC">
        <w:t>mm</w:t>
      </w:r>
      <w:r w:rsidR="0F36ADFC" w:rsidRPr="0C6A0C61">
        <w:t xml:space="preserve"> w</w:t>
      </w:r>
      <w:r w:rsidR="66FFA149" w:rsidRPr="0C6A0C61">
        <w:t xml:space="preserve"> woj. </w:t>
      </w:r>
      <w:r w:rsidR="538F044F" w:rsidRPr="0C6A0C61">
        <w:t>m</w:t>
      </w:r>
      <w:r w:rsidR="66FFA149" w:rsidRPr="0C6A0C61">
        <w:t>azowieckim (</w:t>
      </w:r>
      <w:r w:rsidR="66FFA149" w:rsidRPr="2E2F421B">
        <w:rPr>
          <w:b/>
        </w:rPr>
        <w:t>do 100-</w:t>
      </w:r>
      <w:r w:rsidR="66FFA149" w:rsidRPr="0457CC49">
        <w:rPr>
          <w:b/>
          <w:bCs/>
        </w:rPr>
        <w:t>120</w:t>
      </w:r>
      <w:r w:rsidR="45AD757E" w:rsidRPr="0457CC49">
        <w:rPr>
          <w:b/>
          <w:bCs/>
        </w:rPr>
        <w:t xml:space="preserve"> </w:t>
      </w:r>
      <w:r w:rsidR="66FFA149" w:rsidRPr="0457CC49">
        <w:rPr>
          <w:b/>
          <w:bCs/>
        </w:rPr>
        <w:t>mm</w:t>
      </w:r>
      <w:r w:rsidR="66FFA149" w:rsidRPr="0C6A0C61">
        <w:t>)</w:t>
      </w:r>
      <w:r w:rsidR="690F4100" w:rsidRPr="0C6A0C61">
        <w:t xml:space="preserve"> i</w:t>
      </w:r>
      <w:r w:rsidR="66FFA149" w:rsidRPr="0C6A0C61">
        <w:t xml:space="preserve"> zachodniej częś</w:t>
      </w:r>
      <w:r w:rsidR="0D05BE4E" w:rsidRPr="0C6A0C61">
        <w:t>c</w:t>
      </w:r>
      <w:r w:rsidR="66FFA149" w:rsidRPr="0C6A0C61">
        <w:t xml:space="preserve">i woj. </w:t>
      </w:r>
      <w:r w:rsidR="197D9529" w:rsidRPr="0C6A0C61">
        <w:t>l</w:t>
      </w:r>
      <w:r w:rsidR="66FFA149" w:rsidRPr="0C6A0C61">
        <w:t>ubelskiego</w:t>
      </w:r>
      <w:r w:rsidR="3529A010" w:rsidRPr="0C6A0C61">
        <w:t xml:space="preserve">. Największe sumy, </w:t>
      </w:r>
      <w:r w:rsidR="48E6284F" w:rsidRPr="0C6A0C61">
        <w:t xml:space="preserve">nawet z zakresu </w:t>
      </w:r>
      <w:r w:rsidR="48E6284F" w:rsidRPr="1B81681B">
        <w:rPr>
          <w:b/>
        </w:rPr>
        <w:t>100-</w:t>
      </w:r>
      <w:r w:rsidR="48E6284F" w:rsidRPr="0B9E43AB">
        <w:rPr>
          <w:b/>
          <w:bCs/>
        </w:rPr>
        <w:t>150</w:t>
      </w:r>
      <w:r w:rsidR="4DA39297" w:rsidRPr="0B9E43AB">
        <w:rPr>
          <w:b/>
          <w:bCs/>
        </w:rPr>
        <w:t xml:space="preserve"> </w:t>
      </w:r>
      <w:r w:rsidR="48E6284F" w:rsidRPr="0B9E43AB">
        <w:rPr>
          <w:b/>
          <w:bCs/>
        </w:rPr>
        <w:t>mm</w:t>
      </w:r>
      <w:r w:rsidR="48E6284F" w:rsidRPr="0C6A0C61">
        <w:t xml:space="preserve"> </w:t>
      </w:r>
      <w:r w:rsidR="3529A010" w:rsidRPr="67D66ACD">
        <w:rPr>
          <w:b/>
        </w:rPr>
        <w:t xml:space="preserve">miałyby wystąpić </w:t>
      </w:r>
      <w:r w:rsidR="5CF7C7C0" w:rsidRPr="060B8CB0">
        <w:rPr>
          <w:b/>
          <w:bCs/>
        </w:rPr>
        <w:t xml:space="preserve">na </w:t>
      </w:r>
      <w:r w:rsidR="5CF7C7C0" w:rsidRPr="65316EB9">
        <w:rPr>
          <w:b/>
          <w:bCs/>
        </w:rPr>
        <w:t>południu</w:t>
      </w:r>
      <w:r w:rsidR="3529A010" w:rsidRPr="67D66ACD">
        <w:rPr>
          <w:b/>
        </w:rPr>
        <w:t xml:space="preserve"> woj</w:t>
      </w:r>
      <w:r w:rsidR="5CF7C7C0" w:rsidRPr="34DD06A8">
        <w:rPr>
          <w:b/>
          <w:bCs/>
        </w:rPr>
        <w:t>. śląskiego</w:t>
      </w:r>
      <w:r w:rsidR="3529A010" w:rsidRPr="67D66ACD">
        <w:rPr>
          <w:b/>
        </w:rPr>
        <w:t xml:space="preserve"> </w:t>
      </w:r>
      <w:r w:rsidR="508E560D" w:rsidRPr="67D66ACD">
        <w:rPr>
          <w:b/>
        </w:rPr>
        <w:t xml:space="preserve">(punktowo do </w:t>
      </w:r>
      <w:r w:rsidR="508E560D" w:rsidRPr="314D182A">
        <w:rPr>
          <w:b/>
          <w:bCs/>
        </w:rPr>
        <w:t>170</w:t>
      </w:r>
      <w:r w:rsidR="5B7A9A22" w:rsidRPr="314D182A">
        <w:rPr>
          <w:b/>
          <w:bCs/>
        </w:rPr>
        <w:t xml:space="preserve"> </w:t>
      </w:r>
      <w:r w:rsidR="508E560D" w:rsidRPr="314D182A">
        <w:rPr>
          <w:b/>
          <w:bCs/>
        </w:rPr>
        <w:t>mm)</w:t>
      </w:r>
      <w:r w:rsidR="5FAFF6B4">
        <w:t>.</w:t>
      </w:r>
      <w:r w:rsidR="588636D7" w:rsidRPr="0C6A0C61">
        <w:t xml:space="preserve"> </w:t>
      </w:r>
      <w:r w:rsidR="532CEA61">
        <w:t xml:space="preserve">Na </w:t>
      </w:r>
      <w:r w:rsidR="532CEA61" w:rsidRPr="0C6A0C61">
        <w:t xml:space="preserve">bardzo wysokie sumy opadów wskazuje również model UM </w:t>
      </w:r>
      <w:r w:rsidR="532CEA61">
        <w:t>4km.</w:t>
      </w:r>
      <w:r w:rsidR="532CEA61" w:rsidRPr="0C6A0C61">
        <w:t xml:space="preserve"> Zgodnie z tą prognozą</w:t>
      </w:r>
      <w:r w:rsidR="16E5CF06" w:rsidRPr="0C6A0C61">
        <w:t xml:space="preserve">, w wielu miejscach Polski południowej, centralnej i wschodniej dobowe sumy mogą przekraczać 60 mm, </w:t>
      </w:r>
      <w:r w:rsidR="16E5CF06" w:rsidRPr="1F69D4B5">
        <w:rPr>
          <w:b/>
        </w:rPr>
        <w:t>miejscami 1</w:t>
      </w:r>
      <w:r w:rsidR="7F83865C" w:rsidRPr="1F69D4B5">
        <w:rPr>
          <w:b/>
        </w:rPr>
        <w:t>00-</w:t>
      </w:r>
      <w:r w:rsidR="7F83865C" w:rsidRPr="0B9E43AB">
        <w:rPr>
          <w:b/>
          <w:bCs/>
        </w:rPr>
        <w:t>120</w:t>
      </w:r>
      <w:r w:rsidR="4ADDE232" w:rsidRPr="0B9E43AB">
        <w:rPr>
          <w:b/>
          <w:bCs/>
        </w:rPr>
        <w:t xml:space="preserve"> </w:t>
      </w:r>
      <w:r w:rsidR="7F83865C" w:rsidRPr="0B9E43AB">
        <w:rPr>
          <w:b/>
          <w:bCs/>
        </w:rPr>
        <w:t>mm</w:t>
      </w:r>
      <w:r w:rsidR="7F83865C" w:rsidRPr="0C6A0C61">
        <w:t xml:space="preserve"> (punktowo nawet więcej).</w:t>
      </w:r>
    </w:p>
    <w:p w14:paraId="4BF012A2" w14:textId="3B73A3FF" w:rsidR="00A71AE6" w:rsidRPr="00F607F0" w:rsidRDefault="3D45565E" w:rsidP="00D57FB2">
      <w:pPr>
        <w:ind w:left="-567"/>
        <w:jc w:val="both"/>
        <w:rPr>
          <w:sz w:val="22"/>
          <w:szCs w:val="22"/>
        </w:rPr>
      </w:pPr>
      <w:r w:rsidRPr="0C6A0C61">
        <w:t xml:space="preserve"> </w:t>
      </w:r>
      <w:r w:rsidR="4CD41BFD">
        <w:rPr>
          <w:noProof/>
        </w:rPr>
        <w:drawing>
          <wp:inline distT="0" distB="0" distL="0" distR="0" wp14:anchorId="15E28502" wp14:editId="757F3A6B">
            <wp:extent cx="6162675" cy="4787533"/>
            <wp:effectExtent l="0" t="0" r="0" b="0"/>
            <wp:docPr id="20014694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469474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478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1AE6" w:rsidRPr="0C6A0C61">
        <w:rPr>
          <w:sz w:val="22"/>
          <w:szCs w:val="22"/>
        </w:rPr>
        <w:t>Dobowa suma opadów 08.07.2025 00:00 UTC - 09.07.2025 00:00 według wyliczeń modeli GFS 0.25°, ECMWF IFS 0.1</w:t>
      </w:r>
      <w:r w:rsidR="00A71AE6" w:rsidRPr="0C6A0C61">
        <w:rPr>
          <w:rFonts w:eastAsia="Aptos" w:cs="Aptos"/>
          <w:sz w:val="22"/>
          <w:szCs w:val="22"/>
        </w:rPr>
        <w:t>°</w:t>
      </w:r>
      <w:r w:rsidR="00A71AE6" w:rsidRPr="0C6A0C61">
        <w:rPr>
          <w:sz w:val="22"/>
          <w:szCs w:val="22"/>
        </w:rPr>
        <w:t xml:space="preserve">, Cosmo </w:t>
      </w:r>
      <w:r w:rsidR="00A71AE6" w:rsidRPr="26C5C474">
        <w:rPr>
          <w:sz w:val="22"/>
          <w:szCs w:val="22"/>
        </w:rPr>
        <w:t>7</w:t>
      </w:r>
      <w:r w:rsidR="570FB063" w:rsidRPr="26C5C474">
        <w:rPr>
          <w:sz w:val="22"/>
          <w:szCs w:val="22"/>
        </w:rPr>
        <w:t xml:space="preserve"> </w:t>
      </w:r>
      <w:r w:rsidR="00A71AE6" w:rsidRPr="26C5C474">
        <w:rPr>
          <w:sz w:val="22"/>
          <w:szCs w:val="22"/>
        </w:rPr>
        <w:t>km</w:t>
      </w:r>
      <w:r w:rsidR="00A71AE6" w:rsidRPr="0C6A0C61">
        <w:rPr>
          <w:sz w:val="22"/>
          <w:szCs w:val="22"/>
        </w:rPr>
        <w:t>,</w:t>
      </w:r>
      <w:r w:rsidR="25EAD4AF" w:rsidRPr="0C6A0C61">
        <w:rPr>
          <w:sz w:val="22"/>
          <w:szCs w:val="22"/>
        </w:rPr>
        <w:t xml:space="preserve"> Cosmo 2.</w:t>
      </w:r>
      <w:r w:rsidR="25EAD4AF" w:rsidRPr="51A397C5">
        <w:rPr>
          <w:sz w:val="22"/>
          <w:szCs w:val="22"/>
        </w:rPr>
        <w:t>8</w:t>
      </w:r>
      <w:r w:rsidR="17913480" w:rsidRPr="51A397C5">
        <w:rPr>
          <w:sz w:val="22"/>
          <w:szCs w:val="22"/>
        </w:rPr>
        <w:t xml:space="preserve"> </w:t>
      </w:r>
      <w:r w:rsidR="25EAD4AF" w:rsidRPr="51A397C5">
        <w:rPr>
          <w:sz w:val="22"/>
          <w:szCs w:val="22"/>
        </w:rPr>
        <w:t>km</w:t>
      </w:r>
      <w:r w:rsidR="25EAD4AF" w:rsidRPr="0C6A0C61">
        <w:rPr>
          <w:sz w:val="22"/>
          <w:szCs w:val="22"/>
        </w:rPr>
        <w:t>,</w:t>
      </w:r>
      <w:r w:rsidR="74CD7608" w:rsidRPr="0C6A0C61">
        <w:rPr>
          <w:sz w:val="22"/>
          <w:szCs w:val="22"/>
        </w:rPr>
        <w:t xml:space="preserve"> UM</w:t>
      </w:r>
      <w:r w:rsidR="00A71AE6" w:rsidRPr="0C6A0C61">
        <w:rPr>
          <w:sz w:val="22"/>
          <w:szCs w:val="22"/>
        </w:rPr>
        <w:t xml:space="preserve"> </w:t>
      </w:r>
      <w:r w:rsidR="00A71AE6" w:rsidRPr="7084F0CF">
        <w:rPr>
          <w:sz w:val="22"/>
          <w:szCs w:val="22"/>
        </w:rPr>
        <w:t>4</w:t>
      </w:r>
      <w:r w:rsidR="175B15FF" w:rsidRPr="7084F0CF">
        <w:rPr>
          <w:sz w:val="22"/>
          <w:szCs w:val="22"/>
        </w:rPr>
        <w:t xml:space="preserve"> </w:t>
      </w:r>
      <w:r w:rsidR="00A71AE6" w:rsidRPr="7084F0CF">
        <w:rPr>
          <w:sz w:val="22"/>
          <w:szCs w:val="22"/>
        </w:rPr>
        <w:t>km</w:t>
      </w:r>
      <w:r w:rsidR="00A71AE6" w:rsidRPr="0C6A0C61">
        <w:rPr>
          <w:sz w:val="22"/>
          <w:szCs w:val="22"/>
        </w:rPr>
        <w:t xml:space="preserve"> </w:t>
      </w:r>
      <w:r w:rsidR="7C55B82B" w:rsidRPr="67BD2868">
        <w:rPr>
          <w:sz w:val="22"/>
          <w:szCs w:val="22"/>
        </w:rPr>
        <w:t xml:space="preserve">i </w:t>
      </w:r>
      <w:r w:rsidR="00A71AE6" w:rsidRPr="0C6A0C61">
        <w:rPr>
          <w:sz w:val="22"/>
          <w:szCs w:val="22"/>
        </w:rPr>
        <w:t xml:space="preserve">Alaro </w:t>
      </w:r>
      <w:r w:rsidR="00A71AE6" w:rsidRPr="26C5C474">
        <w:rPr>
          <w:sz w:val="22"/>
          <w:szCs w:val="22"/>
        </w:rPr>
        <w:t>4</w:t>
      </w:r>
      <w:r w:rsidR="637BF723" w:rsidRPr="26C5C474">
        <w:rPr>
          <w:sz w:val="22"/>
          <w:szCs w:val="22"/>
        </w:rPr>
        <w:t xml:space="preserve"> </w:t>
      </w:r>
      <w:r w:rsidR="00A71AE6" w:rsidRPr="26C5C474">
        <w:rPr>
          <w:sz w:val="22"/>
          <w:szCs w:val="22"/>
        </w:rPr>
        <w:t>km.</w:t>
      </w:r>
      <w:r w:rsidR="4F0E8D89" w:rsidRPr="0C6A0C61">
        <w:rPr>
          <w:sz w:val="22"/>
          <w:szCs w:val="22"/>
        </w:rPr>
        <w:t xml:space="preserve"> Start prognozy: 07.07.2025 00 UTC</w:t>
      </w:r>
      <w:r w:rsidR="00A71AE6" w:rsidRPr="0C6A0C61">
        <w:rPr>
          <w:sz w:val="22"/>
          <w:szCs w:val="22"/>
        </w:rPr>
        <w:t>.</w:t>
      </w:r>
    </w:p>
    <w:p w14:paraId="5407AA3D" w14:textId="418454FD" w:rsidR="00A71AE6" w:rsidRPr="00F607F0" w:rsidRDefault="00A71AE6" w:rsidP="00D57FB2">
      <w:pPr>
        <w:ind w:left="-567"/>
        <w:jc w:val="both"/>
      </w:pPr>
      <w:r w:rsidRPr="6D80F37F">
        <w:rPr>
          <w:b/>
        </w:rPr>
        <w:t>Progn</w:t>
      </w:r>
      <w:r w:rsidRPr="2D772DBD">
        <w:rPr>
          <w:b/>
        </w:rPr>
        <w:t xml:space="preserve">ozy na środę, 9 lipca 2025 </w:t>
      </w:r>
      <w:r w:rsidR="50DD46C9" w:rsidRPr="2D772DBD">
        <w:rPr>
          <w:b/>
        </w:rPr>
        <w:t xml:space="preserve">wskazują na </w:t>
      </w:r>
      <w:r w:rsidR="62E0A9FE" w:rsidRPr="60897F20">
        <w:rPr>
          <w:b/>
          <w:bCs/>
        </w:rPr>
        <w:t>dość</w:t>
      </w:r>
      <w:r w:rsidR="50DD46C9" w:rsidRPr="2D772DBD">
        <w:rPr>
          <w:b/>
        </w:rPr>
        <w:t xml:space="preserve"> zbieżny przebieg prognozowanych scenariuszy</w:t>
      </w:r>
      <w:r w:rsidR="0D313982" w:rsidRPr="2D772DBD">
        <w:rPr>
          <w:b/>
        </w:rPr>
        <w:t>, jednak występują istotne rozbieżności co do miejsca wystąpienia największych opadów</w:t>
      </w:r>
      <w:r w:rsidR="50DD46C9" w:rsidRPr="2D772DBD">
        <w:rPr>
          <w:b/>
        </w:rPr>
        <w:t>.</w:t>
      </w:r>
      <w:r w:rsidRPr="2D772DBD">
        <w:rPr>
          <w:b/>
        </w:rPr>
        <w:t xml:space="preserve"> </w:t>
      </w:r>
      <w:r>
        <w:t xml:space="preserve">Według wyników modelu globalnego GFS 0.25°, opady powinny wystąpić w znacznej części Polski. Największe dobowe sumy prognozowane są w </w:t>
      </w:r>
      <w:r w:rsidR="44BEE5A6">
        <w:t xml:space="preserve">centralnej części kraju, </w:t>
      </w:r>
      <w:r w:rsidR="48A29CB4">
        <w:t>gdzie mają</w:t>
      </w:r>
      <w:r w:rsidR="44BEE5A6">
        <w:t xml:space="preserve"> osiąga</w:t>
      </w:r>
      <w:r w:rsidR="4282B045">
        <w:t>ć</w:t>
      </w:r>
      <w:r w:rsidR="44BEE5A6">
        <w:t xml:space="preserve"> do 60</w:t>
      </w:r>
      <w:r w:rsidR="29144ABB">
        <w:t xml:space="preserve"> </w:t>
      </w:r>
      <w:r w:rsidR="44BEE5A6">
        <w:t>mm.</w:t>
      </w:r>
      <w:r>
        <w:t xml:space="preserve"> </w:t>
      </w:r>
      <w:r w:rsidR="73BF6B19">
        <w:t>Model ECMWF IF</w:t>
      </w:r>
      <w:r w:rsidR="00476E78">
        <w:t>S</w:t>
      </w:r>
      <w:r w:rsidR="460A1E05">
        <w:t xml:space="preserve"> </w:t>
      </w:r>
      <w:r w:rsidR="460A1E05" w:rsidRPr="60897F20">
        <w:rPr>
          <w:sz w:val="22"/>
          <w:szCs w:val="22"/>
        </w:rPr>
        <w:t>0.1</w:t>
      </w:r>
      <w:r w:rsidR="460A1E05" w:rsidRPr="60897F20">
        <w:rPr>
          <w:rFonts w:eastAsia="Aptos" w:cs="Aptos"/>
          <w:sz w:val="22"/>
          <w:szCs w:val="22"/>
        </w:rPr>
        <w:t>°</w:t>
      </w:r>
      <w:r w:rsidR="73BF6B19">
        <w:t xml:space="preserve"> również prognozuje opady na przeważającym obszarze kraju</w:t>
      </w:r>
      <w:r w:rsidR="647E68EC">
        <w:t>,</w:t>
      </w:r>
      <w:r w:rsidR="73BF6B19">
        <w:t xml:space="preserve"> </w:t>
      </w:r>
      <w:r w:rsidR="203CA990">
        <w:t>jednak w porównaniu w odróżnieniu do prognozy GFS wskazuje on na inny region występowania największych opadów</w:t>
      </w:r>
      <w:r w:rsidR="73BF6B19">
        <w:t xml:space="preserve">. </w:t>
      </w:r>
      <w:r w:rsidR="095E2722">
        <w:t>Według modelu ECMWF IFS</w:t>
      </w:r>
      <w:r w:rsidR="6055CD43">
        <w:t xml:space="preserve"> </w:t>
      </w:r>
      <w:r w:rsidR="6055CD43" w:rsidRPr="60897F20">
        <w:rPr>
          <w:sz w:val="22"/>
          <w:szCs w:val="22"/>
        </w:rPr>
        <w:t>0.1</w:t>
      </w:r>
      <w:r w:rsidR="6055CD43" w:rsidRPr="60897F20">
        <w:rPr>
          <w:rFonts w:eastAsia="Aptos" w:cs="Aptos"/>
          <w:sz w:val="22"/>
          <w:szCs w:val="22"/>
        </w:rPr>
        <w:t>°</w:t>
      </w:r>
      <w:r w:rsidR="095E2722">
        <w:t>,</w:t>
      </w:r>
      <w:r w:rsidR="52C3E433">
        <w:t xml:space="preserve"> opady o</w:t>
      </w:r>
      <w:r w:rsidR="00777A3D">
        <w:t> </w:t>
      </w:r>
      <w:r w:rsidR="52C3E433">
        <w:t>sumie dobowej od 35 do 80</w:t>
      </w:r>
      <w:r w:rsidR="0D02C697">
        <w:t xml:space="preserve"> </w:t>
      </w:r>
      <w:r w:rsidR="52C3E433">
        <w:t xml:space="preserve">mm </w:t>
      </w:r>
      <w:r w:rsidR="04551ACE">
        <w:t>mają objąć</w:t>
      </w:r>
      <w:r w:rsidR="52C3E433">
        <w:t xml:space="preserve"> obszar woj</w:t>
      </w:r>
      <w:r w:rsidR="3D425CD8">
        <w:t>.</w:t>
      </w:r>
      <w:r w:rsidR="52C3E433">
        <w:t xml:space="preserve"> małopolskiego, podkarpackiego, świętokrzyskiego</w:t>
      </w:r>
      <w:r w:rsidR="5A5026FB">
        <w:t>, mazowieckiego oraz lubelskiego. Na pozostałym obszarze kraju prognoz</w:t>
      </w:r>
      <w:r w:rsidR="5C59E94A">
        <w:t>owan</w:t>
      </w:r>
      <w:r w:rsidR="5200B806">
        <w:t>a</w:t>
      </w:r>
      <w:r w:rsidR="5C59E94A">
        <w:t xml:space="preserve"> przez model</w:t>
      </w:r>
      <w:r w:rsidR="5A5026FB">
        <w:t xml:space="preserve"> </w:t>
      </w:r>
      <w:r w:rsidR="0E84FA0C">
        <w:t>dobowa suma opadów</w:t>
      </w:r>
      <w:r w:rsidR="5A5026FB">
        <w:t xml:space="preserve"> </w:t>
      </w:r>
      <w:r w:rsidR="081E54F7">
        <w:t>nie przekracza</w:t>
      </w:r>
      <w:r w:rsidR="683DC2C5">
        <w:t xml:space="preserve"> 15mm.</w:t>
      </w:r>
      <w:r>
        <w:t xml:space="preserve"> Prognoza Cosmo 7</w:t>
      </w:r>
      <w:r w:rsidR="3651DC0D">
        <w:t xml:space="preserve"> </w:t>
      </w:r>
      <w:r>
        <w:t xml:space="preserve">km </w:t>
      </w:r>
      <w:r w:rsidR="54B14965">
        <w:t>sygnalizuje</w:t>
      </w:r>
      <w:r>
        <w:t xml:space="preserve"> występowanie opadów </w:t>
      </w:r>
      <w:r w:rsidR="2D696480">
        <w:t>na</w:t>
      </w:r>
      <w:r>
        <w:t xml:space="preserve"> obszarze </w:t>
      </w:r>
      <w:r w:rsidR="18329D7A">
        <w:t xml:space="preserve">rozciągającym się </w:t>
      </w:r>
      <w:r w:rsidR="02E0C490">
        <w:t xml:space="preserve">bardziej </w:t>
      </w:r>
      <w:r w:rsidR="18329D7A">
        <w:t xml:space="preserve">na południowy wschód </w:t>
      </w:r>
      <w:r w:rsidR="25D18445">
        <w:t>w stosunku do wyników</w:t>
      </w:r>
      <w:r>
        <w:t xml:space="preserve"> GFS 0.25°</w:t>
      </w:r>
      <w:r w:rsidR="29282D74">
        <w:t>. Zasięg opadów wskazany przez Cosmo 7</w:t>
      </w:r>
      <w:r w:rsidR="0101A642">
        <w:t xml:space="preserve"> </w:t>
      </w:r>
      <w:r w:rsidR="29282D74">
        <w:t>km</w:t>
      </w:r>
      <w:r w:rsidR="2E8C5F3B">
        <w:t xml:space="preserve"> pokrywa się z </w:t>
      </w:r>
      <w:r w:rsidR="49938898">
        <w:t xml:space="preserve">zasięgiem </w:t>
      </w:r>
      <w:r w:rsidR="4E80D204">
        <w:t>wskazanym</w:t>
      </w:r>
      <w:r w:rsidR="2E8C5F3B">
        <w:t xml:space="preserve"> przez ECMWF IFS</w:t>
      </w:r>
      <w:r w:rsidR="25330352">
        <w:t xml:space="preserve"> </w:t>
      </w:r>
      <w:r w:rsidR="25330352" w:rsidRPr="60897F20">
        <w:rPr>
          <w:sz w:val="22"/>
          <w:szCs w:val="22"/>
        </w:rPr>
        <w:t>0.1</w:t>
      </w:r>
      <w:r w:rsidR="25330352" w:rsidRPr="60897F20">
        <w:rPr>
          <w:rFonts w:eastAsia="Aptos" w:cs="Aptos"/>
          <w:sz w:val="22"/>
          <w:szCs w:val="22"/>
        </w:rPr>
        <w:t>°</w:t>
      </w:r>
      <w:r w:rsidR="1AC8A8E1">
        <w:t>. Najwyższe</w:t>
      </w:r>
      <w:r>
        <w:t xml:space="preserve"> sumy opadów </w:t>
      </w:r>
      <w:r w:rsidR="15C32828">
        <w:t>(</w:t>
      </w:r>
      <w:r w:rsidR="2B616E36">
        <w:t>100 do 150</w:t>
      </w:r>
      <w:r w:rsidR="420AFC8B">
        <w:t xml:space="preserve"> </w:t>
      </w:r>
      <w:r>
        <w:t>mm</w:t>
      </w:r>
      <w:r w:rsidR="2B616E36">
        <w:t>, pu</w:t>
      </w:r>
      <w:r w:rsidR="443DD9C2">
        <w:t>n</w:t>
      </w:r>
      <w:r w:rsidR="2B616E36">
        <w:t xml:space="preserve">ktowo </w:t>
      </w:r>
      <w:r w:rsidR="058BEEBA">
        <w:t>do</w:t>
      </w:r>
      <w:r w:rsidR="2B616E36">
        <w:t xml:space="preserve"> 200</w:t>
      </w:r>
      <w:r w:rsidR="3F122D7A">
        <w:t xml:space="preserve"> mm</w:t>
      </w:r>
      <w:r w:rsidR="3A9E9E62">
        <w:t>)</w:t>
      </w:r>
      <w:r w:rsidR="2B616E36">
        <w:t xml:space="preserve"> </w:t>
      </w:r>
      <w:r w:rsidR="43AB11F1">
        <w:t>prognozowane są</w:t>
      </w:r>
      <w:r w:rsidR="2B616E36">
        <w:t xml:space="preserve"> na poł</w:t>
      </w:r>
      <w:r w:rsidR="7FB06DDF">
        <w:t>udniu woj. mazowieckiego.</w:t>
      </w:r>
      <w:r>
        <w:t xml:space="preserve"> </w:t>
      </w:r>
      <w:r w:rsidR="1183E970">
        <w:t xml:space="preserve">Według </w:t>
      </w:r>
      <w:r w:rsidR="225460A7">
        <w:t xml:space="preserve">tego </w:t>
      </w:r>
      <w:r w:rsidR="1183E970">
        <w:t xml:space="preserve">modelu, również </w:t>
      </w:r>
      <w:r w:rsidR="72E3265B">
        <w:t>na wschodzie</w:t>
      </w:r>
      <w:r>
        <w:t xml:space="preserve"> woj. warmińsko-mazurskiego możliwe są sumy </w:t>
      </w:r>
      <w:r w:rsidRPr="2D772DBD">
        <w:rPr>
          <w:b/>
        </w:rPr>
        <w:t xml:space="preserve">do </w:t>
      </w:r>
      <w:r w:rsidR="647163BA" w:rsidRPr="2D772DBD">
        <w:rPr>
          <w:b/>
        </w:rPr>
        <w:t>ok.</w:t>
      </w:r>
      <w:r w:rsidRPr="2D772DBD">
        <w:rPr>
          <w:b/>
        </w:rPr>
        <w:t xml:space="preserve"> </w:t>
      </w:r>
      <w:r w:rsidRPr="60897F20">
        <w:rPr>
          <w:b/>
          <w:bCs/>
        </w:rPr>
        <w:t>100</w:t>
      </w:r>
      <w:r w:rsidR="004C1717">
        <w:rPr>
          <w:b/>
          <w:bCs/>
        </w:rPr>
        <w:t> </w:t>
      </w:r>
      <w:r w:rsidRPr="60897F20">
        <w:rPr>
          <w:b/>
          <w:bCs/>
        </w:rPr>
        <w:t>mm</w:t>
      </w:r>
      <w:r>
        <w:t xml:space="preserve">. Prognoza modelu mezoskalowego Alaro 4km wskazuje na </w:t>
      </w:r>
      <w:r w:rsidR="309AB3B5">
        <w:t>podobny</w:t>
      </w:r>
      <w:r>
        <w:t xml:space="preserve"> obszar występowania opadów. Zgodnie z </w:t>
      </w:r>
      <w:r w:rsidR="644712E2">
        <w:t>nią</w:t>
      </w:r>
      <w:r>
        <w:t xml:space="preserve">, strefa opadów miałaby objąć obszar </w:t>
      </w:r>
      <w:r w:rsidR="548F9C41">
        <w:t>rozciągający</w:t>
      </w:r>
      <w:r>
        <w:t xml:space="preserve"> się od południa kraju (woj. śląskie, </w:t>
      </w:r>
      <w:r w:rsidR="6D46A790">
        <w:t>małopolskie, podkarpackie</w:t>
      </w:r>
      <w:r>
        <w:t xml:space="preserve">), przez woj. </w:t>
      </w:r>
      <w:r w:rsidR="27C95F98">
        <w:t>świętokrzyskie</w:t>
      </w:r>
      <w:r>
        <w:t xml:space="preserve">, aż po woj. </w:t>
      </w:r>
      <w:r w:rsidR="43937760">
        <w:t>m</w:t>
      </w:r>
      <w:r w:rsidR="03251AEB">
        <w:t>azowieckie</w:t>
      </w:r>
      <w:r>
        <w:t xml:space="preserve"> i</w:t>
      </w:r>
      <w:r w:rsidR="00D20CFF">
        <w:t> </w:t>
      </w:r>
      <w:r>
        <w:t>warmińsko-mazurskie. W</w:t>
      </w:r>
      <w:r w:rsidR="5A1299FA">
        <w:t>edług modelu, w</w:t>
      </w:r>
      <w:r>
        <w:t xml:space="preserve"> tej strefie </w:t>
      </w:r>
      <w:r w:rsidR="6A0CA09D">
        <w:t xml:space="preserve">wystąpią </w:t>
      </w:r>
      <w:r w:rsidR="761D2E39">
        <w:t>dobowe sumy opadów</w:t>
      </w:r>
      <w:r>
        <w:t xml:space="preserve"> p</w:t>
      </w:r>
      <w:r w:rsidR="09F5565D">
        <w:t>owyżej</w:t>
      </w:r>
      <w:r>
        <w:t xml:space="preserve"> 20</w:t>
      </w:r>
      <w:r w:rsidR="19813012">
        <w:t xml:space="preserve"> </w:t>
      </w:r>
      <w:r>
        <w:t>mm</w:t>
      </w:r>
      <w:r w:rsidR="57F148A0">
        <w:t>. N</w:t>
      </w:r>
      <w:r>
        <w:t>a południu</w:t>
      </w:r>
      <w:r w:rsidR="2239EFD3">
        <w:t xml:space="preserve"> Polski</w:t>
      </w:r>
      <w:r>
        <w:t xml:space="preserve"> </w:t>
      </w:r>
      <w:r w:rsidR="2239EFD3">
        <w:t>suma opadów ma osiągnąć</w:t>
      </w:r>
      <w:r>
        <w:t xml:space="preserve"> </w:t>
      </w:r>
      <w:r w:rsidR="1A3C6148" w:rsidRPr="2D772DBD">
        <w:rPr>
          <w:b/>
        </w:rPr>
        <w:t>40</w:t>
      </w:r>
      <w:r w:rsidRPr="2D772DBD">
        <w:rPr>
          <w:b/>
        </w:rPr>
        <w:t>-</w:t>
      </w:r>
      <w:r w:rsidR="603D426E" w:rsidRPr="330DE67E">
        <w:rPr>
          <w:b/>
          <w:bCs/>
        </w:rPr>
        <w:t>60</w:t>
      </w:r>
      <w:r w:rsidR="004C1717">
        <w:rPr>
          <w:b/>
          <w:bCs/>
        </w:rPr>
        <w:t xml:space="preserve"> </w:t>
      </w:r>
      <w:r w:rsidR="3B902A2E" w:rsidRPr="330DE67E">
        <w:rPr>
          <w:b/>
          <w:bCs/>
        </w:rPr>
        <w:t>mm</w:t>
      </w:r>
      <w:r w:rsidR="3B902A2E">
        <w:t>, a</w:t>
      </w:r>
      <w:r w:rsidR="00FD13C9">
        <w:t> </w:t>
      </w:r>
      <w:r w:rsidR="3B902A2E">
        <w:t xml:space="preserve">miejscami w woj. </w:t>
      </w:r>
      <w:r w:rsidR="603D426E" w:rsidRPr="330DE67E">
        <w:rPr>
          <w:b/>
          <w:bCs/>
        </w:rPr>
        <w:t>60</w:t>
      </w:r>
      <w:r w:rsidR="2B4C8026" w:rsidRPr="330DE67E">
        <w:rPr>
          <w:b/>
          <w:bCs/>
        </w:rPr>
        <w:t xml:space="preserve"> </w:t>
      </w:r>
      <w:r w:rsidRPr="6F915FD3">
        <w:rPr>
          <w:b/>
          <w:bCs/>
        </w:rPr>
        <w:t>mm</w:t>
      </w:r>
      <w:r>
        <w:t xml:space="preserve">, a miejscami w woj. dolnośląskim i śląskim nawet </w:t>
      </w:r>
      <w:r w:rsidRPr="2D772DBD">
        <w:rPr>
          <w:b/>
        </w:rPr>
        <w:t>80-</w:t>
      </w:r>
      <w:r w:rsidRPr="3044C673">
        <w:rPr>
          <w:b/>
          <w:bCs/>
        </w:rPr>
        <w:t>1</w:t>
      </w:r>
      <w:r w:rsidR="40FA4B3E" w:rsidRPr="3044C673">
        <w:rPr>
          <w:b/>
          <w:bCs/>
        </w:rPr>
        <w:t>0</w:t>
      </w:r>
      <w:r w:rsidRPr="3044C673">
        <w:rPr>
          <w:b/>
          <w:bCs/>
        </w:rPr>
        <w:t>0</w:t>
      </w:r>
      <w:r w:rsidR="004C1717">
        <w:rPr>
          <w:b/>
          <w:bCs/>
        </w:rPr>
        <w:t xml:space="preserve"> </w:t>
      </w:r>
      <w:r w:rsidRPr="3044C673">
        <w:rPr>
          <w:b/>
          <w:bCs/>
        </w:rPr>
        <w:t>mm</w:t>
      </w:r>
      <w:r>
        <w:t>.</w:t>
      </w:r>
    </w:p>
    <w:p w14:paraId="5FC6F7D7" w14:textId="3FD449D6" w:rsidR="00A71AE6" w:rsidRPr="00F607F0" w:rsidRDefault="53AA8BD1" w:rsidP="0C6A0C61">
      <w:pPr>
        <w:ind w:left="-567"/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 wp14:anchorId="7125BAA7" wp14:editId="401FCC10">
            <wp:extent cx="6173324" cy="4785603"/>
            <wp:effectExtent l="0" t="0" r="0" b="0"/>
            <wp:docPr id="14989570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5704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3324" cy="478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1AE6" w:rsidRPr="722C9EA3">
        <w:rPr>
          <w:sz w:val="22"/>
          <w:szCs w:val="22"/>
        </w:rPr>
        <w:t>Dobowa suma opadów 09.07.2025 06:00 UTC - 10.07.2025 06:00 UTC według wyliczeń modeli GFS 0.25°, ECMWF IFS 0.1</w:t>
      </w:r>
      <w:r w:rsidR="00A71AE6" w:rsidRPr="722C9EA3">
        <w:rPr>
          <w:rFonts w:eastAsia="Aptos" w:cs="Aptos"/>
          <w:sz w:val="22"/>
          <w:szCs w:val="22"/>
        </w:rPr>
        <w:t>°</w:t>
      </w:r>
      <w:r w:rsidR="00A71AE6" w:rsidRPr="722C9EA3">
        <w:rPr>
          <w:sz w:val="22"/>
          <w:szCs w:val="22"/>
        </w:rPr>
        <w:t xml:space="preserve">, Cosmo </w:t>
      </w:r>
      <w:r w:rsidR="25E8A48F" w:rsidRPr="722C9EA3">
        <w:rPr>
          <w:sz w:val="22"/>
          <w:szCs w:val="22"/>
        </w:rPr>
        <w:t>14</w:t>
      </w:r>
      <w:r w:rsidR="158A87F1" w:rsidRPr="722C9EA3">
        <w:rPr>
          <w:sz w:val="22"/>
          <w:szCs w:val="22"/>
        </w:rPr>
        <w:t xml:space="preserve"> </w:t>
      </w:r>
      <w:r w:rsidR="25E8A48F" w:rsidRPr="722C9EA3">
        <w:rPr>
          <w:sz w:val="22"/>
          <w:szCs w:val="22"/>
        </w:rPr>
        <w:t>km, Cosmo</w:t>
      </w:r>
      <w:r w:rsidR="00A71AE6" w:rsidRPr="722C9EA3">
        <w:rPr>
          <w:sz w:val="22"/>
          <w:szCs w:val="22"/>
        </w:rPr>
        <w:t xml:space="preserve"> 7</w:t>
      </w:r>
      <w:r w:rsidR="20DD413F" w:rsidRPr="722C9EA3">
        <w:rPr>
          <w:sz w:val="22"/>
          <w:szCs w:val="22"/>
        </w:rPr>
        <w:t xml:space="preserve"> </w:t>
      </w:r>
      <w:r w:rsidR="00A71AE6" w:rsidRPr="722C9EA3">
        <w:rPr>
          <w:sz w:val="22"/>
          <w:szCs w:val="22"/>
        </w:rPr>
        <w:t>km,</w:t>
      </w:r>
      <w:r w:rsidR="10F8CFE6" w:rsidRPr="722C9EA3">
        <w:rPr>
          <w:sz w:val="22"/>
          <w:szCs w:val="22"/>
        </w:rPr>
        <w:t xml:space="preserve"> UM 4km i</w:t>
      </w:r>
      <w:r w:rsidR="00A71AE6" w:rsidRPr="722C9EA3">
        <w:rPr>
          <w:sz w:val="22"/>
          <w:szCs w:val="22"/>
        </w:rPr>
        <w:t xml:space="preserve"> Alaro 4</w:t>
      </w:r>
      <w:r w:rsidR="4CAB072C" w:rsidRPr="722C9EA3">
        <w:rPr>
          <w:sz w:val="22"/>
          <w:szCs w:val="22"/>
        </w:rPr>
        <w:t xml:space="preserve"> </w:t>
      </w:r>
      <w:r w:rsidR="00A71AE6" w:rsidRPr="722C9EA3">
        <w:rPr>
          <w:sz w:val="22"/>
          <w:szCs w:val="22"/>
        </w:rPr>
        <w:t>km.</w:t>
      </w:r>
      <w:r w:rsidR="673DDD80" w:rsidRPr="722C9EA3">
        <w:rPr>
          <w:sz w:val="22"/>
          <w:szCs w:val="22"/>
        </w:rPr>
        <w:t xml:space="preserve"> Start prognozy: 07.07.2025 00 UTC.</w:t>
      </w:r>
    </w:p>
    <w:p w14:paraId="2495DD92" w14:textId="38B11FBE" w:rsidR="00A71AE6" w:rsidRPr="00F607F0" w:rsidRDefault="129AEBD5" w:rsidP="0C6A0C61">
      <w:pPr>
        <w:ind w:left="-567"/>
        <w:jc w:val="both"/>
        <w:rPr>
          <w:rFonts w:eastAsia="Aptos" w:cs="Aptos"/>
        </w:rPr>
      </w:pPr>
      <w:r w:rsidRPr="60897F20">
        <w:rPr>
          <w:b/>
          <w:bCs/>
        </w:rPr>
        <w:t>W</w:t>
      </w:r>
      <w:r w:rsidR="0479080C" w:rsidRPr="0AFD43B6">
        <w:rPr>
          <w:b/>
        </w:rPr>
        <w:t xml:space="preserve"> </w:t>
      </w:r>
      <w:r w:rsidR="0479080C" w:rsidRPr="176CC799">
        <w:rPr>
          <w:b/>
        </w:rPr>
        <w:t>cz</w:t>
      </w:r>
      <w:r w:rsidR="0479080C" w:rsidRPr="599EC388">
        <w:rPr>
          <w:b/>
        </w:rPr>
        <w:t>wartek, 10 lipca 2025</w:t>
      </w:r>
      <w:r w:rsidR="0479080C">
        <w:t xml:space="preserve"> </w:t>
      </w:r>
      <w:r w:rsidR="220E6CEB">
        <w:t>modele globalne ECMWF IFS oraz GFS 0.25</w:t>
      </w:r>
      <w:r w:rsidR="220E6CEB" w:rsidRPr="60897F20">
        <w:rPr>
          <w:rFonts w:eastAsia="Aptos" w:cs="Aptos"/>
        </w:rPr>
        <w:t xml:space="preserve">° cechują się rozbieżnością </w:t>
      </w:r>
      <w:r w:rsidR="19138681" w:rsidRPr="60897F20">
        <w:rPr>
          <w:rFonts w:eastAsia="Aptos" w:cs="Aptos"/>
        </w:rPr>
        <w:t>co do</w:t>
      </w:r>
      <w:r w:rsidR="220E6CEB" w:rsidRPr="60897F20">
        <w:rPr>
          <w:rFonts w:eastAsia="Aptos" w:cs="Aptos"/>
        </w:rPr>
        <w:t xml:space="preserve"> umiejscowienia oraz </w:t>
      </w:r>
      <w:r w:rsidR="6CD73D26" w:rsidRPr="60897F20">
        <w:rPr>
          <w:rFonts w:eastAsia="Aptos" w:cs="Aptos"/>
        </w:rPr>
        <w:t xml:space="preserve">ciągłości przestrzennej stref opadu. </w:t>
      </w:r>
      <w:r w:rsidR="0D330679" w:rsidRPr="60897F20">
        <w:rPr>
          <w:rFonts w:eastAsia="Aptos" w:cs="Aptos"/>
        </w:rPr>
        <w:t xml:space="preserve">Wyniki z modelu </w:t>
      </w:r>
      <w:r w:rsidR="6CD73D26" w:rsidRPr="60897F20">
        <w:rPr>
          <w:rFonts w:eastAsia="Aptos" w:cs="Aptos"/>
        </w:rPr>
        <w:t>GFS</w:t>
      </w:r>
      <w:r w:rsidR="2A11F9CB" w:rsidRPr="242AB3A3">
        <w:rPr>
          <w:rFonts w:eastAsia="Aptos" w:cs="Aptos"/>
        </w:rPr>
        <w:t xml:space="preserve"> </w:t>
      </w:r>
      <w:r w:rsidR="2A11F9CB">
        <w:t>0.25°</w:t>
      </w:r>
      <w:r w:rsidR="6CD73D26" w:rsidRPr="60897F20">
        <w:rPr>
          <w:rFonts w:eastAsia="Aptos" w:cs="Aptos"/>
        </w:rPr>
        <w:t xml:space="preserve"> </w:t>
      </w:r>
      <w:r w:rsidR="7381883F" w:rsidRPr="60897F20">
        <w:rPr>
          <w:rFonts w:eastAsia="Aptos" w:cs="Aptos"/>
        </w:rPr>
        <w:t xml:space="preserve">sygnalizują wystąpienie </w:t>
      </w:r>
      <w:r w:rsidR="6CD73D26" w:rsidRPr="60897F20">
        <w:rPr>
          <w:rFonts w:eastAsia="Aptos" w:cs="Aptos"/>
        </w:rPr>
        <w:t>obszar</w:t>
      </w:r>
      <w:r w:rsidR="6886AC3A" w:rsidRPr="60897F20">
        <w:rPr>
          <w:rFonts w:eastAsia="Aptos" w:cs="Aptos"/>
        </w:rPr>
        <w:t>u</w:t>
      </w:r>
      <w:r w:rsidR="6CD73D26" w:rsidRPr="60897F20">
        <w:rPr>
          <w:rFonts w:eastAsia="Aptos" w:cs="Aptos"/>
        </w:rPr>
        <w:t xml:space="preserve"> opadów deszczu o sumie dobowej do 50</w:t>
      </w:r>
      <w:r w:rsidR="1397B72F" w:rsidRPr="60897F20">
        <w:rPr>
          <w:rFonts w:eastAsia="Aptos" w:cs="Aptos"/>
        </w:rPr>
        <w:t xml:space="preserve"> </w:t>
      </w:r>
      <w:r w:rsidR="6CD73D26" w:rsidRPr="60897F20">
        <w:rPr>
          <w:rFonts w:eastAsia="Aptos" w:cs="Aptos"/>
        </w:rPr>
        <w:t>mm w</w:t>
      </w:r>
      <w:r w:rsidR="00D20CFF" w:rsidRPr="60897F20">
        <w:rPr>
          <w:rFonts w:eastAsia="Aptos" w:cs="Aptos"/>
        </w:rPr>
        <w:t> </w:t>
      </w:r>
      <w:r w:rsidR="6CD73D26" w:rsidRPr="60897F20">
        <w:rPr>
          <w:rFonts w:eastAsia="Aptos" w:cs="Aptos"/>
        </w:rPr>
        <w:t xml:space="preserve">południowej i centralnej Polsce natomiast </w:t>
      </w:r>
      <w:r w:rsidR="476B9F6C" w:rsidRPr="60897F20">
        <w:rPr>
          <w:rFonts w:eastAsia="Aptos" w:cs="Aptos"/>
        </w:rPr>
        <w:t xml:space="preserve">wyniki </w:t>
      </w:r>
      <w:r w:rsidR="6CD73D26" w:rsidRPr="60897F20">
        <w:rPr>
          <w:rFonts w:eastAsia="Aptos" w:cs="Aptos"/>
        </w:rPr>
        <w:t>ECMWF IFS</w:t>
      </w:r>
      <w:r w:rsidR="72C5CB4E" w:rsidRPr="242AB3A3">
        <w:rPr>
          <w:rFonts w:ascii="Aptos" w:eastAsia="Aptos" w:hAnsi="Aptos" w:cs="Aptos"/>
        </w:rPr>
        <w:t xml:space="preserve"> 0.1°</w:t>
      </w:r>
      <w:r w:rsidR="00443D9E" w:rsidRPr="6CABDB6B">
        <w:rPr>
          <w:rFonts w:eastAsia="Aptos" w:cs="Aptos"/>
        </w:rPr>
        <w:t xml:space="preserve"> </w:t>
      </w:r>
      <w:r w:rsidR="349430C1" w:rsidRPr="60897F20">
        <w:rPr>
          <w:rFonts w:eastAsia="Aptos" w:cs="Aptos"/>
        </w:rPr>
        <w:t xml:space="preserve">wskazują na </w:t>
      </w:r>
      <w:r w:rsidR="36B87299" w:rsidRPr="60897F20">
        <w:rPr>
          <w:rFonts w:eastAsia="Aptos" w:cs="Aptos"/>
        </w:rPr>
        <w:t>opad o</w:t>
      </w:r>
      <w:r w:rsidR="005D58BA">
        <w:rPr>
          <w:rFonts w:eastAsia="Aptos" w:cs="Aptos"/>
        </w:rPr>
        <w:t> </w:t>
      </w:r>
      <w:r w:rsidR="36B87299" w:rsidRPr="60897F20">
        <w:rPr>
          <w:rFonts w:eastAsia="Aptos" w:cs="Aptos"/>
        </w:rPr>
        <w:t xml:space="preserve">zbliżonym natężeniu w centralnej oraz północno-wschodniej części kraju. </w:t>
      </w:r>
      <w:r w:rsidR="3DC4484B" w:rsidRPr="60897F20">
        <w:rPr>
          <w:rFonts w:eastAsia="Aptos" w:cs="Aptos"/>
        </w:rPr>
        <w:t>Według scenariusza modelu GFS s</w:t>
      </w:r>
      <w:r w:rsidR="36B87299" w:rsidRPr="60897F20">
        <w:rPr>
          <w:rFonts w:eastAsia="Aptos" w:cs="Aptos"/>
        </w:rPr>
        <w:t xml:space="preserve">trefa opadu o sumie dobowej do </w:t>
      </w:r>
      <w:r w:rsidR="36B87299" w:rsidRPr="242AB3A3">
        <w:rPr>
          <w:rFonts w:eastAsia="Aptos" w:cs="Aptos"/>
        </w:rPr>
        <w:t>50</w:t>
      </w:r>
      <w:r w:rsidR="63183510" w:rsidRPr="242AB3A3">
        <w:rPr>
          <w:rFonts w:eastAsia="Aptos" w:cs="Aptos"/>
        </w:rPr>
        <w:t xml:space="preserve"> </w:t>
      </w:r>
      <w:r w:rsidR="36B87299" w:rsidRPr="242AB3A3">
        <w:rPr>
          <w:rFonts w:eastAsia="Aptos" w:cs="Aptos"/>
        </w:rPr>
        <w:t xml:space="preserve">mm </w:t>
      </w:r>
      <w:r w:rsidR="36B87299" w:rsidRPr="60897F20">
        <w:rPr>
          <w:rFonts w:eastAsia="Aptos" w:cs="Aptos"/>
        </w:rPr>
        <w:t>obejm</w:t>
      </w:r>
      <w:r w:rsidR="6D5D5A13" w:rsidRPr="60897F20">
        <w:rPr>
          <w:rFonts w:eastAsia="Aptos" w:cs="Aptos"/>
        </w:rPr>
        <w:t>i</w:t>
      </w:r>
      <w:r w:rsidR="36B87299" w:rsidRPr="60897F20">
        <w:rPr>
          <w:rFonts w:eastAsia="Aptos" w:cs="Aptos"/>
        </w:rPr>
        <w:t xml:space="preserve">e większy obszar </w:t>
      </w:r>
      <w:r w:rsidR="14CFA1A7" w:rsidRPr="60897F20">
        <w:rPr>
          <w:rFonts w:eastAsia="Aptos" w:cs="Aptos"/>
        </w:rPr>
        <w:t>w</w:t>
      </w:r>
      <w:r w:rsidR="005D58BA">
        <w:rPr>
          <w:rFonts w:eastAsia="Aptos" w:cs="Aptos"/>
        </w:rPr>
        <w:t> </w:t>
      </w:r>
      <w:r w:rsidR="14CFA1A7" w:rsidRPr="60897F20">
        <w:rPr>
          <w:rFonts w:eastAsia="Aptos" w:cs="Aptos"/>
        </w:rPr>
        <w:t xml:space="preserve">stosunku do </w:t>
      </w:r>
      <w:r w:rsidR="021112DB" w:rsidRPr="60897F20">
        <w:rPr>
          <w:rFonts w:eastAsia="Aptos" w:cs="Aptos"/>
        </w:rPr>
        <w:t>wyliczeń</w:t>
      </w:r>
      <w:r w:rsidR="0611B1E3" w:rsidRPr="60897F20">
        <w:rPr>
          <w:rFonts w:eastAsia="Aptos" w:cs="Aptos"/>
        </w:rPr>
        <w:t xml:space="preserve"> ECMWF. Oba modele uwzględniły opad do </w:t>
      </w:r>
      <w:r w:rsidR="0611B1E3" w:rsidRPr="242AB3A3">
        <w:rPr>
          <w:rFonts w:eastAsia="Aptos" w:cs="Aptos"/>
        </w:rPr>
        <w:t>15</w:t>
      </w:r>
      <w:r w:rsidR="52DCBCEE" w:rsidRPr="242AB3A3">
        <w:rPr>
          <w:rFonts w:eastAsia="Aptos" w:cs="Aptos"/>
        </w:rPr>
        <w:t xml:space="preserve"> </w:t>
      </w:r>
      <w:r w:rsidR="0611B1E3" w:rsidRPr="242AB3A3">
        <w:rPr>
          <w:rFonts w:eastAsia="Aptos" w:cs="Aptos"/>
        </w:rPr>
        <w:t>mm</w:t>
      </w:r>
      <w:r w:rsidR="0611B1E3" w:rsidRPr="60897F20">
        <w:rPr>
          <w:rFonts w:eastAsia="Aptos" w:cs="Aptos"/>
        </w:rPr>
        <w:t xml:space="preserve"> na pozostałym obszarze kraju.</w:t>
      </w:r>
      <w:r w:rsidR="220E6CEB" w:rsidRPr="60897F20">
        <w:rPr>
          <w:rFonts w:eastAsia="Aptos" w:cs="Aptos"/>
        </w:rPr>
        <w:t xml:space="preserve"> </w:t>
      </w:r>
      <w:r w:rsidR="74AD6263" w:rsidRPr="60897F20">
        <w:rPr>
          <w:rFonts w:eastAsia="Aptos" w:cs="Aptos"/>
        </w:rPr>
        <w:t xml:space="preserve">W przypadku </w:t>
      </w:r>
      <w:r w:rsidR="6689FBD0" w:rsidRPr="60897F20">
        <w:rPr>
          <w:rFonts w:eastAsia="Aptos" w:cs="Aptos"/>
        </w:rPr>
        <w:t xml:space="preserve">modeli Alaro </w:t>
      </w:r>
      <w:r w:rsidR="3C859C98" w:rsidRPr="242AB3A3">
        <w:rPr>
          <w:rFonts w:eastAsia="Aptos" w:cs="Aptos"/>
        </w:rPr>
        <w:t>4</w:t>
      </w:r>
      <w:r w:rsidR="7353CA20" w:rsidRPr="242AB3A3">
        <w:rPr>
          <w:rFonts w:eastAsia="Aptos" w:cs="Aptos"/>
        </w:rPr>
        <w:t xml:space="preserve"> </w:t>
      </w:r>
      <w:r w:rsidR="3C859C98" w:rsidRPr="242AB3A3">
        <w:rPr>
          <w:rFonts w:eastAsia="Aptos" w:cs="Aptos"/>
        </w:rPr>
        <w:t>km</w:t>
      </w:r>
      <w:r w:rsidR="3C859C98" w:rsidRPr="60897F20">
        <w:rPr>
          <w:rFonts w:eastAsia="Aptos" w:cs="Aptos"/>
        </w:rPr>
        <w:t xml:space="preserve"> </w:t>
      </w:r>
      <w:r w:rsidR="6689FBD0" w:rsidRPr="60897F20">
        <w:rPr>
          <w:rFonts w:eastAsia="Aptos" w:cs="Aptos"/>
        </w:rPr>
        <w:t>oraz UM</w:t>
      </w:r>
      <w:r w:rsidR="0441A324" w:rsidRPr="60897F20">
        <w:rPr>
          <w:rFonts w:eastAsia="Aptos" w:cs="Aptos"/>
        </w:rPr>
        <w:t xml:space="preserve"> </w:t>
      </w:r>
      <w:r w:rsidR="6623BB75" w:rsidRPr="242AB3A3">
        <w:rPr>
          <w:rFonts w:eastAsia="Aptos" w:cs="Aptos"/>
        </w:rPr>
        <w:t>4 km</w:t>
      </w:r>
      <w:r w:rsidR="0441A324" w:rsidRPr="242AB3A3">
        <w:rPr>
          <w:rFonts w:eastAsia="Aptos" w:cs="Aptos"/>
        </w:rPr>
        <w:t xml:space="preserve"> </w:t>
      </w:r>
      <w:r w:rsidR="0441A324" w:rsidRPr="60897F20">
        <w:rPr>
          <w:rFonts w:eastAsia="Aptos" w:cs="Aptos"/>
        </w:rPr>
        <w:t>występują znaczne rozbieżności</w:t>
      </w:r>
      <w:r w:rsidR="6689FBD0" w:rsidRPr="60897F20">
        <w:rPr>
          <w:rFonts w:eastAsia="Aptos" w:cs="Aptos"/>
        </w:rPr>
        <w:t xml:space="preserve">. Model Alaro </w:t>
      </w:r>
      <w:r w:rsidR="5FA24CFE" w:rsidRPr="242AB3A3">
        <w:rPr>
          <w:rFonts w:eastAsia="Aptos" w:cs="Aptos"/>
        </w:rPr>
        <w:t>4</w:t>
      </w:r>
      <w:r w:rsidR="43B5F452" w:rsidRPr="242AB3A3">
        <w:rPr>
          <w:rFonts w:eastAsia="Aptos" w:cs="Aptos"/>
        </w:rPr>
        <w:t xml:space="preserve"> </w:t>
      </w:r>
      <w:r w:rsidR="5FA24CFE" w:rsidRPr="242AB3A3">
        <w:rPr>
          <w:rFonts w:eastAsia="Aptos" w:cs="Aptos"/>
        </w:rPr>
        <w:t>km</w:t>
      </w:r>
      <w:r w:rsidR="6689FBD0" w:rsidRPr="60897F20">
        <w:rPr>
          <w:rFonts w:eastAsia="Aptos" w:cs="Aptos"/>
        </w:rPr>
        <w:t xml:space="preserve"> wskazuje na intensywne opady deszczu o sumach </w:t>
      </w:r>
      <w:r w:rsidR="6D2E2C66" w:rsidRPr="60897F20">
        <w:rPr>
          <w:rFonts w:eastAsia="Aptos" w:cs="Aptos"/>
        </w:rPr>
        <w:t>od 40 do 60 mm (punktowo 80-</w:t>
      </w:r>
      <w:r w:rsidR="6D2E2C66" w:rsidRPr="242AB3A3">
        <w:rPr>
          <w:rFonts w:eastAsia="Aptos" w:cs="Aptos"/>
        </w:rPr>
        <w:t>100</w:t>
      </w:r>
      <w:r w:rsidR="2C6E6ACB" w:rsidRPr="242AB3A3">
        <w:rPr>
          <w:rFonts w:eastAsia="Aptos" w:cs="Aptos"/>
        </w:rPr>
        <w:t xml:space="preserve"> </w:t>
      </w:r>
      <w:r w:rsidR="6D2E2C66" w:rsidRPr="242AB3A3">
        <w:rPr>
          <w:rFonts w:eastAsia="Aptos" w:cs="Aptos"/>
        </w:rPr>
        <w:t>mm</w:t>
      </w:r>
      <w:r w:rsidR="6D2E2C66" w:rsidRPr="60897F20">
        <w:rPr>
          <w:rFonts w:eastAsia="Aptos" w:cs="Aptos"/>
        </w:rPr>
        <w:t xml:space="preserve">) we wschodniej </w:t>
      </w:r>
      <w:r w:rsidR="2CB317CF" w:rsidRPr="60897F20">
        <w:rPr>
          <w:rFonts w:eastAsia="Aptos" w:cs="Aptos"/>
        </w:rPr>
        <w:t>i</w:t>
      </w:r>
      <w:r w:rsidR="00D20CFF" w:rsidRPr="60897F20">
        <w:rPr>
          <w:rFonts w:eastAsia="Aptos" w:cs="Aptos"/>
        </w:rPr>
        <w:t> </w:t>
      </w:r>
      <w:r w:rsidR="2CB317CF" w:rsidRPr="60897F20">
        <w:rPr>
          <w:rFonts w:eastAsia="Aptos" w:cs="Aptos"/>
        </w:rPr>
        <w:t>w północnej</w:t>
      </w:r>
      <w:r w:rsidR="6D2E2C66" w:rsidRPr="60897F20">
        <w:rPr>
          <w:rFonts w:eastAsia="Aptos" w:cs="Aptos"/>
        </w:rPr>
        <w:t xml:space="preserve"> części kraju. </w:t>
      </w:r>
      <w:r w:rsidR="489A4C2A" w:rsidRPr="60897F20">
        <w:rPr>
          <w:rFonts w:eastAsia="Aptos" w:cs="Aptos"/>
        </w:rPr>
        <w:t xml:space="preserve">Na pozostałym obszarze kraju Alaro </w:t>
      </w:r>
      <w:r w:rsidR="489A4C2A" w:rsidRPr="242AB3A3">
        <w:rPr>
          <w:rFonts w:eastAsia="Aptos" w:cs="Aptos"/>
        </w:rPr>
        <w:t>4</w:t>
      </w:r>
      <w:r w:rsidR="62ED7212" w:rsidRPr="242AB3A3">
        <w:rPr>
          <w:rFonts w:eastAsia="Aptos" w:cs="Aptos"/>
        </w:rPr>
        <w:t xml:space="preserve"> </w:t>
      </w:r>
      <w:r w:rsidR="489A4C2A" w:rsidRPr="242AB3A3">
        <w:rPr>
          <w:rFonts w:eastAsia="Aptos" w:cs="Aptos"/>
        </w:rPr>
        <w:t>k</w:t>
      </w:r>
      <w:r w:rsidR="3E4C29A2" w:rsidRPr="242AB3A3">
        <w:rPr>
          <w:rFonts w:eastAsia="Aptos" w:cs="Aptos"/>
        </w:rPr>
        <w:t>m</w:t>
      </w:r>
      <w:r w:rsidR="489A4C2A" w:rsidRPr="60897F20">
        <w:rPr>
          <w:rFonts w:eastAsia="Aptos" w:cs="Aptos"/>
        </w:rPr>
        <w:t xml:space="preserve"> wskazuje na opady nieprzekraczające </w:t>
      </w:r>
      <w:r w:rsidR="489A4C2A" w:rsidRPr="242AB3A3">
        <w:rPr>
          <w:rFonts w:eastAsia="Aptos" w:cs="Aptos"/>
        </w:rPr>
        <w:t>25</w:t>
      </w:r>
      <w:r w:rsidR="65BE2285" w:rsidRPr="242AB3A3">
        <w:rPr>
          <w:rFonts w:eastAsia="Aptos" w:cs="Aptos"/>
        </w:rPr>
        <w:t xml:space="preserve"> </w:t>
      </w:r>
      <w:r w:rsidR="489A4C2A" w:rsidRPr="242AB3A3">
        <w:rPr>
          <w:rFonts w:eastAsia="Aptos" w:cs="Aptos"/>
        </w:rPr>
        <w:t>mm.</w:t>
      </w:r>
      <w:r w:rsidR="489A4C2A" w:rsidRPr="60897F20">
        <w:rPr>
          <w:rFonts w:eastAsia="Aptos" w:cs="Aptos"/>
        </w:rPr>
        <w:t xml:space="preserve"> </w:t>
      </w:r>
      <w:r w:rsidR="227CDE30" w:rsidRPr="60897F20">
        <w:rPr>
          <w:rFonts w:eastAsia="Aptos" w:cs="Aptos"/>
        </w:rPr>
        <w:t>Wyniki modelu</w:t>
      </w:r>
      <w:r w:rsidR="6CB89303" w:rsidRPr="60897F20">
        <w:rPr>
          <w:rFonts w:eastAsia="Aptos" w:cs="Aptos"/>
        </w:rPr>
        <w:t xml:space="preserve"> UM </w:t>
      </w:r>
      <w:r w:rsidR="7B506CFD" w:rsidRPr="60897F20">
        <w:rPr>
          <w:rFonts w:eastAsia="Aptos" w:cs="Aptos"/>
        </w:rPr>
        <w:t>przedstawiają</w:t>
      </w:r>
      <w:r w:rsidR="6CB89303" w:rsidRPr="60897F20">
        <w:rPr>
          <w:rFonts w:eastAsia="Aptos" w:cs="Aptos"/>
        </w:rPr>
        <w:t xml:space="preserve"> odrębny scenariusz. </w:t>
      </w:r>
      <w:r w:rsidR="259390D7" w:rsidRPr="60897F20">
        <w:rPr>
          <w:rFonts w:eastAsia="Aptos" w:cs="Aptos"/>
        </w:rPr>
        <w:t>P</w:t>
      </w:r>
      <w:r w:rsidR="6CB89303" w:rsidRPr="60897F20">
        <w:rPr>
          <w:rFonts w:eastAsia="Aptos" w:cs="Aptos"/>
        </w:rPr>
        <w:t>rognoza</w:t>
      </w:r>
      <w:r w:rsidR="06F012AC" w:rsidRPr="60897F20">
        <w:rPr>
          <w:rFonts w:eastAsia="Aptos" w:cs="Aptos"/>
        </w:rPr>
        <w:t xml:space="preserve"> tego modelu</w:t>
      </w:r>
      <w:r w:rsidR="6CB89303" w:rsidRPr="60897F20">
        <w:rPr>
          <w:rFonts w:eastAsia="Aptos" w:cs="Aptos"/>
        </w:rPr>
        <w:t xml:space="preserve"> wskazuje na opady deszczu w</w:t>
      </w:r>
      <w:r w:rsidR="005D58BA">
        <w:rPr>
          <w:rFonts w:eastAsia="Aptos" w:cs="Aptos"/>
        </w:rPr>
        <w:t> </w:t>
      </w:r>
      <w:r w:rsidR="6CB89303" w:rsidRPr="60897F20">
        <w:rPr>
          <w:rFonts w:eastAsia="Aptos" w:cs="Aptos"/>
        </w:rPr>
        <w:t>południowo-wschodniej części kraju</w:t>
      </w:r>
      <w:r w:rsidR="4673841A" w:rsidRPr="60897F20">
        <w:rPr>
          <w:rFonts w:eastAsia="Aptos" w:cs="Aptos"/>
        </w:rPr>
        <w:t>, gdzie</w:t>
      </w:r>
      <w:r w:rsidR="29B2618B" w:rsidRPr="60897F20">
        <w:rPr>
          <w:rFonts w:eastAsia="Aptos" w:cs="Aptos"/>
        </w:rPr>
        <w:t xml:space="preserve"> </w:t>
      </w:r>
      <w:r w:rsidR="7B9FBBF4" w:rsidRPr="60897F20">
        <w:rPr>
          <w:rFonts w:eastAsia="Aptos" w:cs="Aptos"/>
        </w:rPr>
        <w:t>suma dobowa opadów ma osiągać</w:t>
      </w:r>
      <w:r w:rsidR="29B2618B" w:rsidRPr="60897F20">
        <w:rPr>
          <w:rFonts w:eastAsia="Aptos" w:cs="Aptos"/>
        </w:rPr>
        <w:t xml:space="preserve"> </w:t>
      </w:r>
      <w:r w:rsidR="29B2618B" w:rsidRPr="242AB3A3">
        <w:rPr>
          <w:rFonts w:eastAsia="Aptos" w:cs="Aptos"/>
        </w:rPr>
        <w:t>50</w:t>
      </w:r>
      <w:r w:rsidR="546D70EF" w:rsidRPr="242AB3A3">
        <w:rPr>
          <w:rFonts w:eastAsia="Aptos" w:cs="Aptos"/>
        </w:rPr>
        <w:t xml:space="preserve"> </w:t>
      </w:r>
      <w:r w:rsidR="29B2618B" w:rsidRPr="242AB3A3">
        <w:rPr>
          <w:rFonts w:eastAsia="Aptos" w:cs="Aptos"/>
        </w:rPr>
        <w:t>mm.</w:t>
      </w:r>
      <w:r w:rsidR="29B2618B" w:rsidRPr="60897F20">
        <w:rPr>
          <w:rFonts w:eastAsia="Aptos" w:cs="Aptos"/>
        </w:rPr>
        <w:t xml:space="preserve"> </w:t>
      </w:r>
      <w:r w:rsidR="0AC3F653" w:rsidRPr="60897F20">
        <w:rPr>
          <w:rFonts w:eastAsia="Aptos" w:cs="Aptos"/>
        </w:rPr>
        <w:t>Ponadto na</w:t>
      </w:r>
      <w:r w:rsidR="29B2618B" w:rsidRPr="60897F20">
        <w:rPr>
          <w:rFonts w:eastAsia="Aptos" w:cs="Aptos"/>
        </w:rPr>
        <w:t xml:space="preserve"> obszarze województwa podkarpackiego UM wskazuje na obecność punktowych opad</w:t>
      </w:r>
      <w:r w:rsidR="53DFCAC7" w:rsidRPr="60897F20">
        <w:rPr>
          <w:rFonts w:eastAsia="Aptos" w:cs="Aptos"/>
        </w:rPr>
        <w:t xml:space="preserve">ów </w:t>
      </w:r>
      <w:r w:rsidR="29B2618B" w:rsidRPr="60897F20">
        <w:rPr>
          <w:rFonts w:eastAsia="Aptos" w:cs="Aptos"/>
        </w:rPr>
        <w:t>konwekcyjn</w:t>
      </w:r>
      <w:r w:rsidR="39A7AE8D" w:rsidRPr="60897F20">
        <w:rPr>
          <w:rFonts w:eastAsia="Aptos" w:cs="Aptos"/>
        </w:rPr>
        <w:t>ych</w:t>
      </w:r>
      <w:r w:rsidR="29B2618B" w:rsidRPr="60897F20">
        <w:rPr>
          <w:rFonts w:eastAsia="Aptos" w:cs="Aptos"/>
        </w:rPr>
        <w:t xml:space="preserve"> </w:t>
      </w:r>
      <w:r w:rsidR="02146792" w:rsidRPr="60897F20">
        <w:rPr>
          <w:rFonts w:eastAsia="Aptos" w:cs="Aptos"/>
        </w:rPr>
        <w:t>rzędu</w:t>
      </w:r>
      <w:r w:rsidR="29B2618B" w:rsidRPr="60897F20">
        <w:rPr>
          <w:rFonts w:eastAsia="Aptos" w:cs="Aptos"/>
        </w:rPr>
        <w:t xml:space="preserve"> 120</w:t>
      </w:r>
      <w:r w:rsidR="66FB2F0A" w:rsidRPr="242AB3A3">
        <w:rPr>
          <w:rFonts w:eastAsia="Aptos" w:cs="Aptos"/>
        </w:rPr>
        <w:t>-</w:t>
      </w:r>
      <w:r w:rsidR="29B2618B" w:rsidRPr="242AB3A3">
        <w:rPr>
          <w:rFonts w:eastAsia="Aptos" w:cs="Aptos"/>
        </w:rPr>
        <w:t>150</w:t>
      </w:r>
      <w:r w:rsidR="306B6747" w:rsidRPr="242AB3A3">
        <w:rPr>
          <w:rFonts w:eastAsia="Aptos" w:cs="Aptos"/>
        </w:rPr>
        <w:t xml:space="preserve"> </w:t>
      </w:r>
      <w:r w:rsidR="29B2618B" w:rsidRPr="242AB3A3">
        <w:rPr>
          <w:rFonts w:eastAsia="Aptos" w:cs="Aptos"/>
        </w:rPr>
        <w:t>mm</w:t>
      </w:r>
      <w:r w:rsidR="7D344930" w:rsidRPr="242AB3A3">
        <w:rPr>
          <w:rFonts w:eastAsia="Aptos" w:cs="Aptos"/>
        </w:rPr>
        <w:t>.</w:t>
      </w:r>
      <w:r w:rsidR="7D344930" w:rsidRPr="60897F20">
        <w:rPr>
          <w:rFonts w:eastAsia="Aptos" w:cs="Aptos"/>
        </w:rPr>
        <w:t xml:space="preserve"> Pozostałe opady prognozowane przez </w:t>
      </w:r>
      <w:r w:rsidR="3256F205" w:rsidRPr="60897F20">
        <w:rPr>
          <w:rFonts w:eastAsia="Aptos" w:cs="Aptos"/>
        </w:rPr>
        <w:t>UM</w:t>
      </w:r>
      <w:r w:rsidR="7D344930" w:rsidRPr="60897F20">
        <w:rPr>
          <w:rFonts w:eastAsia="Aptos" w:cs="Aptos"/>
        </w:rPr>
        <w:t xml:space="preserve"> nie przekraczają </w:t>
      </w:r>
      <w:r w:rsidR="7D344930" w:rsidRPr="242AB3A3">
        <w:rPr>
          <w:rFonts w:eastAsia="Aptos" w:cs="Aptos"/>
        </w:rPr>
        <w:t>25</w:t>
      </w:r>
      <w:r w:rsidR="32D7B3AA" w:rsidRPr="242AB3A3">
        <w:rPr>
          <w:rFonts w:eastAsia="Aptos" w:cs="Aptos"/>
        </w:rPr>
        <w:t xml:space="preserve"> </w:t>
      </w:r>
      <w:r w:rsidR="7D344930" w:rsidRPr="242AB3A3">
        <w:rPr>
          <w:rFonts w:eastAsia="Aptos" w:cs="Aptos"/>
        </w:rPr>
        <w:t>mm</w:t>
      </w:r>
      <w:r w:rsidR="7D344930" w:rsidRPr="60897F20">
        <w:rPr>
          <w:rFonts w:eastAsia="Aptos" w:cs="Aptos"/>
        </w:rPr>
        <w:t xml:space="preserve"> i występują we wschodniej części Polski oraz na południowym zachodzie kraju w</w:t>
      </w:r>
      <w:r w:rsidR="7ECB0B6F" w:rsidRPr="60897F20">
        <w:rPr>
          <w:rFonts w:eastAsia="Aptos" w:cs="Aptos"/>
        </w:rPr>
        <w:t xml:space="preserve"> formie niewielkie</w:t>
      </w:r>
      <w:r w:rsidR="3B1A1115" w:rsidRPr="60897F20">
        <w:rPr>
          <w:rFonts w:eastAsia="Aptos" w:cs="Aptos"/>
        </w:rPr>
        <w:t>go pasma opadów konwekcyjnych</w:t>
      </w:r>
      <w:r w:rsidR="7ECB0B6F" w:rsidRPr="60897F20">
        <w:rPr>
          <w:rFonts w:eastAsia="Aptos" w:cs="Aptos"/>
        </w:rPr>
        <w:t xml:space="preserve">. </w:t>
      </w:r>
    </w:p>
    <w:p w14:paraId="26F4328F" w14:textId="7B409D4C" w:rsidR="00A71AE6" w:rsidRPr="00F607F0" w:rsidRDefault="10DFB38D" w:rsidP="0C6A0C61">
      <w:pPr>
        <w:ind w:left="-567"/>
        <w:jc w:val="center"/>
      </w:pPr>
      <w:r>
        <w:rPr>
          <w:noProof/>
        </w:rPr>
        <w:drawing>
          <wp:inline distT="0" distB="0" distL="0" distR="0" wp14:anchorId="439762C5" wp14:editId="6E0873E1">
            <wp:extent cx="4789606" cy="5583260"/>
            <wp:effectExtent l="0" t="0" r="0" b="0"/>
            <wp:docPr id="9161185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118529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606" cy="558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91" w14:textId="1120D760" w:rsidR="00A71AE6" w:rsidRPr="00F607F0" w:rsidRDefault="4113672F" w:rsidP="0C6A0C61">
      <w:pPr>
        <w:ind w:left="-567"/>
        <w:jc w:val="both"/>
        <w:rPr>
          <w:sz w:val="22"/>
          <w:szCs w:val="22"/>
        </w:rPr>
      </w:pPr>
      <w:r w:rsidRPr="722C9EA3">
        <w:rPr>
          <w:sz w:val="22"/>
          <w:szCs w:val="22"/>
        </w:rPr>
        <w:t>Dobowa suma opadów 10.07.2025 06:00 UTC - 11.07.2025 06:00 UTC według wyliczeń modeli GFS 0.25°, ECMWF IFS 0.1</w:t>
      </w:r>
      <w:r w:rsidRPr="722C9EA3">
        <w:rPr>
          <w:rFonts w:eastAsia="Aptos" w:cs="Aptos"/>
          <w:sz w:val="22"/>
          <w:szCs w:val="22"/>
        </w:rPr>
        <w:t>°</w:t>
      </w:r>
      <w:r w:rsidRPr="722C9EA3">
        <w:rPr>
          <w:sz w:val="22"/>
          <w:szCs w:val="22"/>
        </w:rPr>
        <w:t>, UM 4</w:t>
      </w:r>
      <w:r w:rsidR="12AC17F3" w:rsidRPr="722C9EA3">
        <w:rPr>
          <w:sz w:val="22"/>
          <w:szCs w:val="22"/>
        </w:rPr>
        <w:t xml:space="preserve"> </w:t>
      </w:r>
      <w:r w:rsidRPr="722C9EA3">
        <w:rPr>
          <w:sz w:val="22"/>
          <w:szCs w:val="22"/>
        </w:rPr>
        <w:t>km i Alaro 4</w:t>
      </w:r>
      <w:r w:rsidR="46C82E21" w:rsidRPr="722C9EA3">
        <w:rPr>
          <w:sz w:val="22"/>
          <w:szCs w:val="22"/>
        </w:rPr>
        <w:t xml:space="preserve"> </w:t>
      </w:r>
      <w:r w:rsidRPr="722C9EA3">
        <w:rPr>
          <w:sz w:val="22"/>
          <w:szCs w:val="22"/>
        </w:rPr>
        <w:t>km. Start prognozy: 07.07.2025 00 UTC.</w:t>
      </w:r>
    </w:p>
    <w:p w14:paraId="7660B952" w14:textId="577DBE22" w:rsidR="00A71AE6" w:rsidRPr="00F607F0" w:rsidRDefault="00A71AE6" w:rsidP="0C6A0C61">
      <w:r>
        <w:br w:type="page"/>
      </w:r>
    </w:p>
    <w:p w14:paraId="0CB7656F" w14:textId="69B57AF5" w:rsidR="00A71AE6" w:rsidRPr="00F607F0" w:rsidRDefault="00A71AE6" w:rsidP="0C6A0C61">
      <w:pPr>
        <w:ind w:left="-567"/>
        <w:jc w:val="center"/>
        <w:rPr>
          <w:b/>
          <w:sz w:val="28"/>
          <w:szCs w:val="28"/>
        </w:rPr>
      </w:pPr>
      <w:r w:rsidRPr="0C6A0C61">
        <w:rPr>
          <w:b/>
          <w:sz w:val="28"/>
          <w:szCs w:val="28"/>
        </w:rPr>
        <w:t>Prognoza wiązkowa (zespołowa)</w:t>
      </w:r>
    </w:p>
    <w:p w14:paraId="72BB029A" w14:textId="0AA7E019" w:rsidR="00A71AE6" w:rsidRPr="00F607F0" w:rsidRDefault="00A71AE6" w:rsidP="00D57FB2">
      <w:pPr>
        <w:ind w:left="-567"/>
        <w:jc w:val="both"/>
      </w:pPr>
      <w:r w:rsidRPr="00F607F0">
        <w:t xml:space="preserve">W przypadku prognozowania zjawisk ekstremalnych bardzo istotnym elementem oceny ich prawdopodobieństwa </w:t>
      </w:r>
      <w:r>
        <w:t>wyst</w:t>
      </w:r>
      <w:r w:rsidR="6F8A126F">
        <w:t>ą</w:t>
      </w:r>
      <w:r>
        <w:t>pienia</w:t>
      </w:r>
      <w:r w:rsidRPr="00F607F0">
        <w:t xml:space="preserve"> jest analiza wyników prognoz wiązkowych (zespołowych). Każda z prognoz wiązkowych zawiera zespół kilkudziesięciu prognoz elementarnych (elementów wiązki) z nieznacznie zmienionymi warunkami początkowymi (perturbacje), co oddaje występujące w meteorologii niepewności pomiarowe. Każdy element wiązki należy traktować jako osobny scenariusz rozwoju sytuacji meteorologicznej.</w:t>
      </w:r>
    </w:p>
    <w:p w14:paraId="27EA9F4B" w14:textId="3A7476B3" w:rsidR="00A71AE6" w:rsidRDefault="00A71AE6" w:rsidP="0C6A0C61">
      <w:pPr>
        <w:ind w:left="-567"/>
        <w:jc w:val="both"/>
      </w:pPr>
      <w:r>
        <w:t>Na podstawie wyników prognozy wiązkowej można określić prawdopodobieństwo wystąpienia okre</w:t>
      </w:r>
      <w:r w:rsidR="0E93730C">
        <w:t>ś</w:t>
      </w:r>
      <w:r>
        <w:t>lonej sytuacji lub zjawiska meteorologicznego na danym obszarze i terminie prognostycznym, a także sprawdzić, czy prognoza charakteryzuje się dużą stabilnością (wtedy w zespole będą występować niewielkie różnice pomiędzy minimalną i maksymalną wartością prognozowanego elementu pogody). W przypadku występowania dużej niepewności prognoza wiązkowa będzie charakteryzowała się dużą rozbieżnością pomiędzy skrajnymi scenariuszami rozwoju sytuacji meteorologicznej. Duża niepewność prognozy jest charakterystyczna dla odległych terminów prognostycznych, jednak w określonych sytuacjach synoptycznych może występować także w mniej odległych terminach.</w:t>
      </w:r>
    </w:p>
    <w:p w14:paraId="13FCF193" w14:textId="75AF0004" w:rsidR="438AE354" w:rsidRDefault="438AE354" w:rsidP="0C6A0C61">
      <w:pPr>
        <w:ind w:left="-567"/>
        <w:jc w:val="both"/>
      </w:pPr>
      <w:r>
        <w:t>P</w:t>
      </w:r>
      <w:r w:rsidR="4BE2C068">
        <w:t xml:space="preserve">rognoza wiązkowa ECMWF </w:t>
      </w:r>
      <w:r w:rsidR="6F47B188">
        <w:t>ENS</w:t>
      </w:r>
      <w:r w:rsidR="0B94F86C">
        <w:t xml:space="preserve"> 0.2°</w:t>
      </w:r>
      <w:r w:rsidR="4BE2C068">
        <w:t xml:space="preserve"> </w:t>
      </w:r>
      <w:r w:rsidR="4D3584BF">
        <w:t xml:space="preserve">będzie </w:t>
      </w:r>
      <w:r w:rsidR="4BE2C068">
        <w:t>charaktery</w:t>
      </w:r>
      <w:r w:rsidR="46240E85">
        <w:t>zowała</w:t>
      </w:r>
      <w:r w:rsidR="4BE2C068">
        <w:t xml:space="preserve"> się</w:t>
      </w:r>
      <w:r w:rsidR="3158E79F">
        <w:t xml:space="preserve"> </w:t>
      </w:r>
      <w:r w:rsidR="4BE2C068">
        <w:t>mniejszą rozdzielczością przestrzenną</w:t>
      </w:r>
      <w:r w:rsidR="2DE7B5E7">
        <w:t xml:space="preserve"> niż prognozy modeli mezoskalowych</w:t>
      </w:r>
      <w:r w:rsidR="4BE2C068">
        <w:t>, stąd</w:t>
      </w:r>
      <w:r w:rsidR="759787BE">
        <w:t xml:space="preserve"> uzyskany rozkład pól opisujący prognozowane opady </w:t>
      </w:r>
      <w:r w:rsidR="21EFD363">
        <w:t>może nie oddawać szczegółów</w:t>
      </w:r>
      <w:r w:rsidR="7108B090">
        <w:t xml:space="preserve"> zależnych od czynników lokalnych</w:t>
      </w:r>
      <w:r w:rsidR="7AA34F57">
        <w:t xml:space="preserve">, zwłaszcza na terenach o zróżnicowanym ukształtowaniu </w:t>
      </w:r>
      <w:r w:rsidR="38EB0122">
        <w:t>takich jak góry</w:t>
      </w:r>
      <w:r w:rsidR="7AA34F57">
        <w:t>. Po</w:t>
      </w:r>
      <w:r w:rsidR="4CE2F663">
        <w:t xml:space="preserve">niżej </w:t>
      </w:r>
      <w:r w:rsidR="36B6BC5F">
        <w:t xml:space="preserve">prezentujemy omówienie prognozy dla </w:t>
      </w:r>
      <w:r w:rsidR="7B3FB1B6">
        <w:t xml:space="preserve">okresów </w:t>
      </w:r>
      <w:r w:rsidR="36B6BC5F">
        <w:t xml:space="preserve">12 godzinowych </w:t>
      </w:r>
      <w:r w:rsidR="5F314498">
        <w:t xml:space="preserve">w dniach 8.07 - 10.07.2025 </w:t>
      </w:r>
      <w:r w:rsidR="36B6BC5F">
        <w:t>oraz panel</w:t>
      </w:r>
      <w:r w:rsidR="540AD1EB">
        <w:t xml:space="preserve"> zawierający</w:t>
      </w:r>
      <w:r w:rsidR="4CE2F663">
        <w:t xml:space="preserve"> 12-godzinn</w:t>
      </w:r>
      <w:r w:rsidR="18B5C44E">
        <w:t>ą</w:t>
      </w:r>
      <w:r w:rsidR="4CE2F663">
        <w:t xml:space="preserve"> średni</w:t>
      </w:r>
      <w:r w:rsidR="1751DB20">
        <w:t>ą</w:t>
      </w:r>
      <w:r w:rsidR="4CE2F663">
        <w:t xml:space="preserve"> i maksymaln</w:t>
      </w:r>
      <w:r w:rsidR="73FBE1D6">
        <w:t>ą</w:t>
      </w:r>
      <w:r w:rsidR="4CE2F663">
        <w:t xml:space="preserve"> </w:t>
      </w:r>
      <w:r w:rsidR="28FB4F4C">
        <w:t>sum</w:t>
      </w:r>
      <w:r w:rsidR="2BA70127">
        <w:t>ę</w:t>
      </w:r>
      <w:r w:rsidR="4CE2F663">
        <w:t xml:space="preserve"> opad</w:t>
      </w:r>
      <w:r w:rsidR="689ED887">
        <w:t>ów</w:t>
      </w:r>
      <w:r w:rsidR="4CE2F663">
        <w:t xml:space="preserve"> z całej wiązki</w:t>
      </w:r>
      <w:r w:rsidR="4B49AD23">
        <w:t xml:space="preserve"> oraz</w:t>
      </w:r>
      <w:r w:rsidR="2D00B90A">
        <w:t xml:space="preserve"> prawdopodobieństwo przekroczenia 12-godzinnej sumy opadu dla progów 10 i </w:t>
      </w:r>
      <w:r w:rsidR="64E57600">
        <w:t>30</w:t>
      </w:r>
      <w:r w:rsidR="43351B73">
        <w:t xml:space="preserve"> </w:t>
      </w:r>
      <w:r w:rsidR="64E57600">
        <w:t>mm</w:t>
      </w:r>
      <w:r w:rsidR="1726D53D">
        <w:t>.</w:t>
      </w:r>
    </w:p>
    <w:p w14:paraId="78ED3CF8" w14:textId="281A4460" w:rsidR="0C6A0C61" w:rsidRDefault="0C6A0C61" w:rsidP="0C6A0C61">
      <w:pPr>
        <w:ind w:left="-567"/>
        <w:jc w:val="both"/>
        <w:rPr>
          <w:b/>
          <w:bCs/>
        </w:rPr>
      </w:pPr>
    </w:p>
    <w:p w14:paraId="531C0758" w14:textId="73C80BC1" w:rsidR="11376B30" w:rsidRDefault="11376B30" w:rsidP="0C6A0C61">
      <w:pPr>
        <w:ind w:left="-567"/>
        <w:jc w:val="both"/>
        <w:rPr>
          <w:b/>
          <w:bCs/>
        </w:rPr>
      </w:pPr>
      <w:r w:rsidRPr="0C6A0C61">
        <w:rPr>
          <w:b/>
          <w:bCs/>
        </w:rPr>
        <w:t>Noc z wtorku na środę (8.07.2025</w:t>
      </w:r>
      <w:r w:rsidR="17C0DFDE" w:rsidRPr="0C6A0C61">
        <w:rPr>
          <w:b/>
          <w:bCs/>
        </w:rPr>
        <w:t xml:space="preserve"> 20:00</w:t>
      </w:r>
      <w:r w:rsidR="6811A660" w:rsidRPr="0C6A0C61">
        <w:rPr>
          <w:b/>
          <w:bCs/>
        </w:rPr>
        <w:t>-</w:t>
      </w:r>
      <w:r w:rsidR="17C0DFDE" w:rsidRPr="0C6A0C61">
        <w:rPr>
          <w:b/>
          <w:bCs/>
        </w:rPr>
        <w:t>09.07.2025 08:00</w:t>
      </w:r>
      <w:r w:rsidRPr="0C6A0C61">
        <w:rPr>
          <w:b/>
          <w:bCs/>
        </w:rPr>
        <w:t>)</w:t>
      </w:r>
    </w:p>
    <w:p w14:paraId="1E53A751" w14:textId="351DA903" w:rsidR="11376B30" w:rsidRDefault="36682CB5" w:rsidP="0C6A0C61">
      <w:pPr>
        <w:ind w:left="-567"/>
        <w:jc w:val="both"/>
        <w:rPr>
          <w:b/>
          <w:bCs/>
        </w:rPr>
      </w:pPr>
      <w:r>
        <w:t>Obszar ze średnią wartością 12-godzinn</w:t>
      </w:r>
      <w:r w:rsidR="4FF9FE15">
        <w:t>ej</w:t>
      </w:r>
      <w:r>
        <w:t xml:space="preserve"> sum</w:t>
      </w:r>
      <w:r w:rsidR="5C498C15">
        <w:t>y</w:t>
      </w:r>
      <w:r>
        <w:t xml:space="preserve"> opadów przekraczając</w:t>
      </w:r>
      <w:r w:rsidR="1BAA27CD">
        <w:t>ą</w:t>
      </w:r>
      <w:r>
        <w:t xml:space="preserve"> </w:t>
      </w:r>
      <w:r w:rsidR="08919DB0">
        <w:t>10</w:t>
      </w:r>
      <w:r w:rsidR="25B0220A">
        <w:t xml:space="preserve"> </w:t>
      </w:r>
      <w:r w:rsidR="08919DB0">
        <w:t>mm</w:t>
      </w:r>
      <w:r>
        <w:t xml:space="preserve"> z</w:t>
      </w:r>
      <w:r w:rsidR="3705F9D4">
        <w:t>e</w:t>
      </w:r>
      <w:r>
        <w:t xml:space="preserve"> </w:t>
      </w:r>
      <w:r w:rsidR="3705F9D4">
        <w:t>wszystkich elementów prognozy wiązkowej</w:t>
      </w:r>
      <w:r>
        <w:t xml:space="preserve"> </w:t>
      </w:r>
      <w:r w:rsidR="52732CE5">
        <w:t>obejmuje południe, centrum i północny wschód Polski</w:t>
      </w:r>
      <w:r>
        <w:t xml:space="preserve">. W woj. opolskim, śląskim, łódzkim, na zachodzie woj. małopolskiego i mazowieckiego średnia przekracza </w:t>
      </w:r>
      <w:r w:rsidR="08919DB0">
        <w:t>20</w:t>
      </w:r>
      <w:r w:rsidR="69AFC430">
        <w:t xml:space="preserve"> </w:t>
      </w:r>
      <w:r w:rsidR="08919DB0">
        <w:t>mm.</w:t>
      </w:r>
      <w:r>
        <w:t xml:space="preserve"> Na południu woj. śląskiego (obszar obejmujący Beskid Śląski, Żywiecki i</w:t>
      </w:r>
      <w:r w:rsidR="00BB24B3">
        <w:t> </w:t>
      </w:r>
      <w:r>
        <w:t xml:space="preserve">Mały) średnia kształtuje się w przedziale od 30 do </w:t>
      </w:r>
      <w:r w:rsidR="08919DB0">
        <w:t>50</w:t>
      </w:r>
      <w:r w:rsidR="71BDAE02">
        <w:t xml:space="preserve"> </w:t>
      </w:r>
      <w:r w:rsidR="08919DB0">
        <w:t>mm.</w:t>
      </w:r>
      <w:r>
        <w:t xml:space="preserve"> </w:t>
      </w:r>
      <w:r w:rsidR="08385E47">
        <w:t>Maksymalne wartości</w:t>
      </w:r>
      <w:r>
        <w:t xml:space="preserve"> 12-godzinnej sumy opadów ze wszystkich elementów wiązki przekraczają </w:t>
      </w:r>
      <w:r w:rsidR="08919DB0">
        <w:t>50</w:t>
      </w:r>
      <w:r w:rsidR="4CB78C0F">
        <w:t xml:space="preserve"> </w:t>
      </w:r>
      <w:r w:rsidR="08919DB0">
        <w:t>mm</w:t>
      </w:r>
      <w:r>
        <w:t xml:space="preserve"> na obszarze woj. </w:t>
      </w:r>
      <w:r w:rsidR="22C8A512">
        <w:t>o</w:t>
      </w:r>
      <w:r w:rsidR="78E55311">
        <w:t xml:space="preserve">polskiego, śląskiego, łódzkiego, małopolskiego, mazowieckiego, na zachodzie świętokrzyskiego i na wschodzie dolnośląskiego. </w:t>
      </w:r>
      <w:r w:rsidR="56B6E4CC">
        <w:t>N</w:t>
      </w:r>
      <w:r w:rsidR="1F6314D9">
        <w:t>ajwyższ</w:t>
      </w:r>
      <w:r w:rsidR="2286DC35">
        <w:t>a wartość 12</w:t>
      </w:r>
      <w:r w:rsidR="54642224">
        <w:t>-godzinnej sumy opadu</w:t>
      </w:r>
      <w:r w:rsidR="5969367F">
        <w:t xml:space="preserve"> z zespołu </w:t>
      </w:r>
      <w:r w:rsidR="54642224">
        <w:t xml:space="preserve">występuje na obszarze Pogórza Karpackiego w woj. małopolskim i </w:t>
      </w:r>
      <w:r w:rsidR="1015813C">
        <w:t xml:space="preserve">przekracza </w:t>
      </w:r>
      <w:r w:rsidR="693CB80D">
        <w:t>100</w:t>
      </w:r>
      <w:r w:rsidR="004C1717">
        <w:t> </w:t>
      </w:r>
      <w:r w:rsidR="2E0C725F">
        <w:t>mm.</w:t>
      </w:r>
      <w:r w:rsidR="54642224">
        <w:t xml:space="preserve"> </w:t>
      </w:r>
      <w:r w:rsidR="6E0CE844">
        <w:t>Najw</w:t>
      </w:r>
      <w:r w:rsidR="765A4682">
        <w:t>iększe</w:t>
      </w:r>
      <w:r w:rsidR="6E0CE844">
        <w:t xml:space="preserve"> p</w:t>
      </w:r>
      <w:r w:rsidR="5AB46534">
        <w:t xml:space="preserve">rawdopodobieństwo wystąpienia opadu o wysokości powyżej </w:t>
      </w:r>
      <w:r w:rsidR="359A55CD">
        <w:t>10</w:t>
      </w:r>
      <w:r w:rsidR="57BCD2A7">
        <w:t xml:space="preserve"> </w:t>
      </w:r>
      <w:r w:rsidR="359A55CD">
        <w:t>mm</w:t>
      </w:r>
      <w:r w:rsidR="5AB46534">
        <w:t xml:space="preserve"> w</w:t>
      </w:r>
      <w:r w:rsidR="00D20CFF">
        <w:t> </w:t>
      </w:r>
      <w:r w:rsidR="5AB46534">
        <w:t xml:space="preserve">ciągu 12 godzin </w:t>
      </w:r>
      <w:r w:rsidR="7B901668">
        <w:t>prognozowane jest</w:t>
      </w:r>
      <w:r w:rsidR="5AB46534">
        <w:t xml:space="preserve"> w pasie od woj. </w:t>
      </w:r>
      <w:r w:rsidR="2AF16B1C">
        <w:t>ś</w:t>
      </w:r>
      <w:r w:rsidR="5AB46534">
        <w:t>ląskiego p</w:t>
      </w:r>
      <w:r w:rsidR="13CCFE21">
        <w:t xml:space="preserve">rzez woj. </w:t>
      </w:r>
      <w:r w:rsidR="79CDAB76">
        <w:t xml:space="preserve">łódzkie po zachód woj. mazowieckiego, gdzie przekracza 80%. W przypadku 12-godzinnej sumy opadów powyżej </w:t>
      </w:r>
      <w:r w:rsidR="56B70B1F">
        <w:t>30</w:t>
      </w:r>
      <w:r w:rsidR="7DCDE544">
        <w:t xml:space="preserve"> </w:t>
      </w:r>
      <w:r w:rsidR="56B70B1F">
        <w:t>mm</w:t>
      </w:r>
      <w:r w:rsidR="79CDAB76">
        <w:t>, jej najwyższe prawdopodobień</w:t>
      </w:r>
      <w:r w:rsidR="62D80C0F">
        <w:t xml:space="preserve">stwo występuje na południu woj. </w:t>
      </w:r>
      <w:r w:rsidR="60B6723A">
        <w:t>ś</w:t>
      </w:r>
      <w:r w:rsidR="62D80C0F">
        <w:t xml:space="preserve">ląskiego i na południowym zachodzie woj. </w:t>
      </w:r>
      <w:r w:rsidR="22592C85">
        <w:t>m</w:t>
      </w:r>
      <w:r w:rsidR="62D80C0F">
        <w:t xml:space="preserve">ałopolskiego i osiąga wartości z zakresu </w:t>
      </w:r>
      <w:r w:rsidR="1699629C">
        <w:t>40-60%.</w:t>
      </w:r>
      <w:r w:rsidR="20B6A50B">
        <w:t xml:space="preserve"> </w:t>
      </w:r>
    </w:p>
    <w:p w14:paraId="77676A09" w14:textId="0222C243" w:rsidR="11376B30" w:rsidRDefault="11376B30" w:rsidP="0C6A0C61">
      <w:pPr>
        <w:ind w:left="-567"/>
        <w:jc w:val="both"/>
        <w:rPr>
          <w:b/>
          <w:bCs/>
        </w:rPr>
      </w:pPr>
      <w:r w:rsidRPr="0C6A0C61">
        <w:rPr>
          <w:b/>
          <w:bCs/>
        </w:rPr>
        <w:t>Środa, 9.07.2025</w:t>
      </w:r>
      <w:r w:rsidR="468303BE" w:rsidRPr="0C6A0C61">
        <w:rPr>
          <w:b/>
          <w:bCs/>
        </w:rPr>
        <w:t>,</w:t>
      </w:r>
      <w:r w:rsidRPr="0C6A0C61">
        <w:rPr>
          <w:b/>
          <w:bCs/>
        </w:rPr>
        <w:t xml:space="preserve"> w ciągu dnia (godz. 08:00</w:t>
      </w:r>
      <w:r w:rsidR="0080C947" w:rsidRPr="0C6A0C61">
        <w:rPr>
          <w:b/>
          <w:bCs/>
        </w:rPr>
        <w:t>-</w:t>
      </w:r>
      <w:r w:rsidRPr="0C6A0C61">
        <w:rPr>
          <w:b/>
          <w:bCs/>
        </w:rPr>
        <w:t>20:00)</w:t>
      </w:r>
    </w:p>
    <w:p w14:paraId="51FDDD37" w14:textId="3409D13B" w:rsidR="2A06E5F6" w:rsidRDefault="3C102A00" w:rsidP="2A06E5F6">
      <w:pPr>
        <w:ind w:left="-567"/>
        <w:jc w:val="both"/>
      </w:pPr>
      <w:r>
        <w:t xml:space="preserve">W pasie obejmującym </w:t>
      </w:r>
      <w:r w:rsidR="0A51249E">
        <w:t>południe, centrum i północny wschód Polski</w:t>
      </w:r>
      <w:r w:rsidR="397A3F5F">
        <w:t xml:space="preserve"> średnia 12-godzinna suma opadów z wiązki </w:t>
      </w:r>
      <w:r w:rsidR="6B390BB9">
        <w:t>przekracza 10</w:t>
      </w:r>
      <w:r w:rsidR="42AC6485">
        <w:t xml:space="preserve"> </w:t>
      </w:r>
      <w:r w:rsidR="6B390BB9">
        <w:t xml:space="preserve">mm, a jej najwyższa wartość występuje na południu woj. </w:t>
      </w:r>
      <w:r w:rsidR="3416270A">
        <w:t>ś</w:t>
      </w:r>
      <w:r w:rsidR="6B390BB9">
        <w:t>l</w:t>
      </w:r>
      <w:r w:rsidR="0B1FAC98">
        <w:t xml:space="preserve">ąskiego </w:t>
      </w:r>
      <w:r w:rsidR="400D60B7">
        <w:t>i małopolskiego, gdzie osiąga wartości z zakresu 20-30</w:t>
      </w:r>
      <w:r w:rsidR="2E7D091B">
        <w:t xml:space="preserve"> </w:t>
      </w:r>
      <w:r w:rsidR="400D60B7">
        <w:t xml:space="preserve">mm. </w:t>
      </w:r>
      <w:r w:rsidR="26DAFA78">
        <w:t>Maksymalne wartości 12-godzinnej sumy opadów w całym zespole przekraczają miejscami 50</w:t>
      </w:r>
      <w:r w:rsidR="0A412B2C">
        <w:t xml:space="preserve"> </w:t>
      </w:r>
      <w:r w:rsidR="26DAFA78">
        <w:t>mm</w:t>
      </w:r>
      <w:r w:rsidR="3CC463F0">
        <w:t xml:space="preserve"> i</w:t>
      </w:r>
      <w:r w:rsidR="26DAFA78">
        <w:t xml:space="preserve"> występują</w:t>
      </w:r>
      <w:r w:rsidR="3DD5EB9C">
        <w:t xml:space="preserve"> miejscami</w:t>
      </w:r>
      <w:r w:rsidR="26DAFA78">
        <w:t xml:space="preserve"> w środkowej, południowej i wschodniej części Polski. Strefa najwyższego prawdopodobieństwa wystąpienia 12-godzinnej sumy opadu powyżej 10</w:t>
      </w:r>
      <w:r w:rsidR="79CB3F19">
        <w:t xml:space="preserve"> </w:t>
      </w:r>
      <w:r w:rsidR="26DAFA78">
        <w:t>mm rozciąga się w</w:t>
      </w:r>
      <w:r w:rsidR="1478F3B2">
        <w:t> </w:t>
      </w:r>
      <w:r w:rsidR="26DAFA78">
        <w:t xml:space="preserve">pasie od woj. śląskiego i małopolskiego przez woj. </w:t>
      </w:r>
      <w:r w:rsidR="60FC42F0">
        <w:t>ł</w:t>
      </w:r>
      <w:r w:rsidR="26DAFA78">
        <w:t>ódzkie</w:t>
      </w:r>
      <w:r w:rsidR="298CBDA5">
        <w:t xml:space="preserve">, zachód woj. </w:t>
      </w:r>
      <w:r w:rsidR="0C7340DE">
        <w:t>m</w:t>
      </w:r>
      <w:r w:rsidR="298CBDA5">
        <w:t xml:space="preserve">azowieckiego, południe i wschód woj. </w:t>
      </w:r>
      <w:r w:rsidR="2C0A95AC">
        <w:t>w</w:t>
      </w:r>
      <w:r w:rsidR="298CBDA5">
        <w:t xml:space="preserve">armińsko-mazurskiego i przekracza 60%, a na południu woj. </w:t>
      </w:r>
      <w:r w:rsidR="676D17EF">
        <w:t>ś</w:t>
      </w:r>
      <w:r w:rsidR="298CBDA5">
        <w:t>ląskiego, w</w:t>
      </w:r>
      <w:r w:rsidR="3FD791A8">
        <w:t xml:space="preserve"> rejonie Bielska-Białej i Żywca osiąga nawet 90-99%. </w:t>
      </w:r>
      <w:r w:rsidR="09734B1C">
        <w:t>W przypadku sumy opadu powyżej 30mm</w:t>
      </w:r>
      <w:r w:rsidR="69DF952E">
        <w:t>/</w:t>
      </w:r>
      <w:r w:rsidR="09734B1C">
        <w:t xml:space="preserve">12h, jej najwyższe prawdopodobieństwo występuje </w:t>
      </w:r>
      <w:r w:rsidR="7125175D">
        <w:t>w południowej i</w:t>
      </w:r>
      <w:r w:rsidR="1478F3B2">
        <w:t> </w:t>
      </w:r>
      <w:r w:rsidR="7125175D">
        <w:t>południowo-zachodniej części woj. małopolskiego, gdzie miejscami przekracza 40%.</w:t>
      </w:r>
    </w:p>
    <w:p w14:paraId="20B43A10" w14:textId="2EACB74C" w:rsidR="11376B30" w:rsidRDefault="11376B30" w:rsidP="0C6A0C61">
      <w:pPr>
        <w:ind w:left="-567"/>
        <w:jc w:val="both"/>
        <w:rPr>
          <w:b/>
          <w:bCs/>
        </w:rPr>
      </w:pPr>
      <w:r w:rsidRPr="0C6A0C61">
        <w:rPr>
          <w:b/>
          <w:bCs/>
        </w:rPr>
        <w:t>Noc z środy na czwartek (9</w:t>
      </w:r>
      <w:r w:rsidR="6AFAEBFA" w:rsidRPr="0C6A0C61">
        <w:rPr>
          <w:b/>
          <w:bCs/>
        </w:rPr>
        <w:t>.07.2025 20:00</w:t>
      </w:r>
      <w:r w:rsidR="4BEC8CC5" w:rsidRPr="0C6A0C61">
        <w:rPr>
          <w:b/>
          <w:bCs/>
        </w:rPr>
        <w:t>-</w:t>
      </w:r>
      <w:r w:rsidRPr="0C6A0C61">
        <w:rPr>
          <w:b/>
          <w:bCs/>
        </w:rPr>
        <w:t>10.07.2025</w:t>
      </w:r>
      <w:r w:rsidR="2946A6A2" w:rsidRPr="0C6A0C61">
        <w:rPr>
          <w:b/>
          <w:bCs/>
        </w:rPr>
        <w:t xml:space="preserve"> 08:00</w:t>
      </w:r>
      <w:r w:rsidRPr="0C6A0C61">
        <w:rPr>
          <w:b/>
          <w:bCs/>
        </w:rPr>
        <w:t>)</w:t>
      </w:r>
    </w:p>
    <w:p w14:paraId="1B5FB72B" w14:textId="74BA88E0" w:rsidR="11376B30" w:rsidRDefault="7791D82D" w:rsidP="0C6A0C61">
      <w:pPr>
        <w:ind w:left="-567"/>
        <w:jc w:val="both"/>
      </w:pPr>
      <w:r>
        <w:t xml:space="preserve">Średnia 12-godzinna suma opadu z wszystkich elementów wiązki </w:t>
      </w:r>
      <w:r w:rsidR="3D3FAC4E">
        <w:t>najwyższa jest na południu i</w:t>
      </w:r>
      <w:r w:rsidR="00BB24B3">
        <w:t> </w:t>
      </w:r>
      <w:r w:rsidR="3D3FAC4E">
        <w:t xml:space="preserve">wschodzie kraju, gdzie przekracza 10 mm, a </w:t>
      </w:r>
      <w:r w:rsidR="24664823">
        <w:t xml:space="preserve">na południu woj. małopolskiego i południowym wschodzie woj. </w:t>
      </w:r>
      <w:r w:rsidR="7545A723">
        <w:t>p</w:t>
      </w:r>
      <w:r w:rsidR="24664823">
        <w:t xml:space="preserve">odkarpackiego (Bieszczady) osiąga miejscami 20 mm. </w:t>
      </w:r>
      <w:r w:rsidR="3F7C7BA2">
        <w:t xml:space="preserve">Najwyższe maksymalne sumy opadów w całym zespole prognoz kształtują się na poziomie </w:t>
      </w:r>
      <w:r w:rsidR="789555FD">
        <w:t>50-90</w:t>
      </w:r>
      <w:r w:rsidR="3F7C7BA2">
        <w:t xml:space="preserve"> mm</w:t>
      </w:r>
      <w:r w:rsidR="312940D4">
        <w:t xml:space="preserve"> i</w:t>
      </w:r>
      <w:r w:rsidR="00BB24B3">
        <w:t> </w:t>
      </w:r>
      <w:r w:rsidR="6C861CFF">
        <w:t xml:space="preserve">dotyczą wschodniej części kraju. </w:t>
      </w:r>
      <w:r w:rsidR="5B64D652">
        <w:t>Według prognozy wiązkowej ECMWF najwyższe prawdopodobieństwo 12-godzinnej sumy opadów powyżej 10</w:t>
      </w:r>
      <w:r w:rsidR="468EFA80">
        <w:t xml:space="preserve"> </w:t>
      </w:r>
      <w:r w:rsidR="5B64D652">
        <w:t xml:space="preserve">mm </w:t>
      </w:r>
      <w:r w:rsidR="22475472">
        <w:t xml:space="preserve">wystąpi w woj. </w:t>
      </w:r>
      <w:r w:rsidR="65CC4082">
        <w:t>p</w:t>
      </w:r>
      <w:r w:rsidR="22475472">
        <w:t>odkarpackim i małopolskim, gdzie będzie kształtować się na poziomie 60-80</w:t>
      </w:r>
      <w:r w:rsidR="004C1717">
        <w:t xml:space="preserve"> </w:t>
      </w:r>
      <w:r w:rsidR="22475472">
        <w:t xml:space="preserve">%, miejscami osiągając nawet powyżej 90%. </w:t>
      </w:r>
      <w:r w:rsidR="45A08456">
        <w:t>W przypadku sumy opadów przekraczającej 30</w:t>
      </w:r>
      <w:r w:rsidR="292B5F1B">
        <w:t xml:space="preserve"> </w:t>
      </w:r>
      <w:r w:rsidR="45A08456">
        <w:t xml:space="preserve">mm, jej najwyższe prawdopodobieństwo </w:t>
      </w:r>
      <w:r w:rsidR="29BA4AB4">
        <w:t>ma wystąpić</w:t>
      </w:r>
      <w:r w:rsidR="45A08456">
        <w:t xml:space="preserve"> na południu woj</w:t>
      </w:r>
      <w:r w:rsidR="4DC31324">
        <w:t xml:space="preserve">. </w:t>
      </w:r>
      <w:r w:rsidR="451DDDB6">
        <w:t>m</w:t>
      </w:r>
      <w:r w:rsidR="4DC31324">
        <w:t>ałopolskiego</w:t>
      </w:r>
      <w:r w:rsidR="7896E6FC">
        <w:t xml:space="preserve"> (20-40</w:t>
      </w:r>
      <w:r w:rsidR="004C1717">
        <w:t xml:space="preserve"> </w:t>
      </w:r>
      <w:r w:rsidR="7896E6FC">
        <w:t>%).</w:t>
      </w:r>
    </w:p>
    <w:p w14:paraId="3D315A94" w14:textId="5EA4ABEE" w:rsidR="11376B30" w:rsidRDefault="11376B30" w:rsidP="0C6A0C61">
      <w:pPr>
        <w:ind w:left="-567"/>
        <w:jc w:val="both"/>
        <w:rPr>
          <w:b/>
          <w:bCs/>
        </w:rPr>
      </w:pPr>
      <w:r w:rsidRPr="0C6A0C61">
        <w:rPr>
          <w:b/>
          <w:bCs/>
        </w:rPr>
        <w:t>Czwartek, 10.07.2025</w:t>
      </w:r>
      <w:r w:rsidR="7510FAC1" w:rsidRPr="0C6A0C61">
        <w:rPr>
          <w:b/>
          <w:bCs/>
        </w:rPr>
        <w:t>,</w:t>
      </w:r>
      <w:r w:rsidRPr="0C6A0C61">
        <w:rPr>
          <w:b/>
          <w:bCs/>
        </w:rPr>
        <w:t xml:space="preserve"> w ciągu dnia (godz. 08:00</w:t>
      </w:r>
      <w:r w:rsidR="740AACA4" w:rsidRPr="0C6A0C61">
        <w:rPr>
          <w:b/>
          <w:bCs/>
        </w:rPr>
        <w:t>-</w:t>
      </w:r>
      <w:r w:rsidRPr="0C6A0C61">
        <w:rPr>
          <w:b/>
          <w:bCs/>
        </w:rPr>
        <w:t>20:00)</w:t>
      </w:r>
    </w:p>
    <w:p w14:paraId="5D99CC08" w14:textId="6AD4D766" w:rsidR="1ED5423D" w:rsidRDefault="1ED5423D" w:rsidP="0C6A0C61">
      <w:pPr>
        <w:ind w:left="-567"/>
        <w:jc w:val="both"/>
      </w:pPr>
      <w:r>
        <w:t>Największe wartości średniej</w:t>
      </w:r>
      <w:r w:rsidR="613A0E93">
        <w:t xml:space="preserve"> </w:t>
      </w:r>
      <w:r>
        <w:t xml:space="preserve">12-godzinnej sumy opadów </w:t>
      </w:r>
      <w:r w:rsidR="3527B008">
        <w:t>z</w:t>
      </w:r>
      <w:r w:rsidR="226278E9">
        <w:t>e</w:t>
      </w:r>
      <w:r>
        <w:t xml:space="preserve"> wszystkich elementów </w:t>
      </w:r>
      <w:r w:rsidR="00F8712B">
        <w:t>prognozy wiązkowej</w:t>
      </w:r>
      <w:r>
        <w:t xml:space="preserve"> obejmuj</w:t>
      </w:r>
      <w:r w:rsidR="07DD950C">
        <w:t>ą woj. warmińsko-mazurskie, mazowieckie, podlaskie i częściowo lubelskie</w:t>
      </w:r>
      <w:r w:rsidR="74390EE5">
        <w:t xml:space="preserve"> i</w:t>
      </w:r>
      <w:r w:rsidR="002A4021">
        <w:t> </w:t>
      </w:r>
      <w:r w:rsidR="74390EE5">
        <w:t>kształtują się w zakresie 10-15</w:t>
      </w:r>
      <w:r w:rsidR="784910CA">
        <w:t xml:space="preserve"> </w:t>
      </w:r>
      <w:r w:rsidR="74390EE5">
        <w:t>mm, miejscami 15-20</w:t>
      </w:r>
      <w:r w:rsidR="1D435C5E">
        <w:t xml:space="preserve"> </w:t>
      </w:r>
      <w:r w:rsidR="74390EE5">
        <w:t xml:space="preserve">mm. Maksymalne wartości 12-godzinnej sumy opadów </w:t>
      </w:r>
      <w:r w:rsidR="1D1E3BE5">
        <w:t>prognozowane są na wschodzie, w centrum i na południu Polski, gdzie miejscami osi</w:t>
      </w:r>
      <w:r w:rsidR="57450F06">
        <w:t>ągają wartości z zakresu</w:t>
      </w:r>
      <w:r w:rsidR="072AF77C">
        <w:t xml:space="preserve"> od 50 do 90</w:t>
      </w:r>
      <w:r w:rsidR="7B560ED4">
        <w:t xml:space="preserve"> </w:t>
      </w:r>
      <w:r w:rsidR="072AF77C">
        <w:t>mm</w:t>
      </w:r>
      <w:r w:rsidR="7682B74C">
        <w:t>. W niemal całej wschodniej i północno-wschodniej Polsce będzie występowało duże prawdopodobieństwo</w:t>
      </w:r>
      <w:r w:rsidR="2AF6E1B2">
        <w:t xml:space="preserve"> wystąpienia 12-godzinnej sumy opadów przekraczającej 10</w:t>
      </w:r>
      <w:r w:rsidR="16FC2CD4">
        <w:t xml:space="preserve"> </w:t>
      </w:r>
      <w:r w:rsidR="2AF6E1B2">
        <w:t>mm, przy czym jego wartość kształtować ma si</w:t>
      </w:r>
      <w:r w:rsidR="40657222">
        <w:t>ę</w:t>
      </w:r>
      <w:r w:rsidR="2AF6E1B2">
        <w:t xml:space="preserve"> w zakresie od </w:t>
      </w:r>
      <w:r w:rsidR="0D92CE7D">
        <w:t>40 do 60</w:t>
      </w:r>
      <w:r w:rsidR="004C1717">
        <w:t xml:space="preserve"> </w:t>
      </w:r>
      <w:r w:rsidR="0D92CE7D">
        <w:t xml:space="preserve">%, a na pograniczu woj. </w:t>
      </w:r>
      <w:r w:rsidR="2E16CB9C">
        <w:t>m</w:t>
      </w:r>
      <w:r w:rsidR="0D92CE7D">
        <w:t>azowieckiego, warmińsko-mazurskiego i podlaskiego miejscami może osiągać 60-80</w:t>
      </w:r>
      <w:r w:rsidR="004C1717">
        <w:t xml:space="preserve"> </w:t>
      </w:r>
      <w:r w:rsidR="0D92CE7D">
        <w:t xml:space="preserve">%. </w:t>
      </w:r>
      <w:r w:rsidR="5F7A6B28">
        <w:t>Prawdopodobieństwo wystąpienia sumy opadów powyżej 30</w:t>
      </w:r>
      <w:r w:rsidR="004C1717">
        <w:t xml:space="preserve"> </w:t>
      </w:r>
      <w:r w:rsidR="5F7A6B28">
        <w:t>mm/12h jest w omawianym terminie małe, a jego najwyższe wartości (10-20</w:t>
      </w:r>
      <w:r w:rsidR="004C1717">
        <w:t xml:space="preserve"> </w:t>
      </w:r>
      <w:r w:rsidR="56D8F2DB">
        <w:t>%) występują w</w:t>
      </w:r>
      <w:r w:rsidR="009A4A80">
        <w:t> </w:t>
      </w:r>
      <w:r w:rsidR="56D8F2DB">
        <w:t>wąskim pasie obejmującym woj. podlaskie i wschód woj. mazowieckiego.</w:t>
      </w:r>
    </w:p>
    <w:p w14:paraId="7460C990" w14:textId="20FEF2D0" w:rsidR="51003008" w:rsidRDefault="51003008" w:rsidP="0C6A0C61">
      <w:pPr>
        <w:ind w:left="-567"/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 wp14:anchorId="1FBF4D61" wp14:editId="34A6AC42">
            <wp:extent cx="6129791" cy="6102972"/>
            <wp:effectExtent l="0" t="0" r="0" b="0"/>
            <wp:docPr id="16539023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02352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791" cy="610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637B414" w:rsidRPr="0C6A0C61">
        <w:rPr>
          <w:sz w:val="22"/>
          <w:szCs w:val="22"/>
        </w:rPr>
        <w:t>Prognozy wiązkowe modelu ECMWF ENS 0.2</w:t>
      </w:r>
      <w:r w:rsidR="5637B414" w:rsidRPr="0C6A0C61">
        <w:rPr>
          <w:rFonts w:eastAsia="Aptos" w:cs="Aptos"/>
          <w:sz w:val="22"/>
          <w:szCs w:val="22"/>
        </w:rPr>
        <w:t>° dotyczące sumy opadów.</w:t>
      </w:r>
    </w:p>
    <w:p w14:paraId="1F51C181" w14:textId="4FC8C3CA" w:rsidR="00A71AE6" w:rsidRPr="00F607F0" w:rsidRDefault="00A71AE6" w:rsidP="00D57FB2">
      <w:pPr>
        <w:ind w:left="-567"/>
        <w:jc w:val="both"/>
        <w:rPr>
          <w:b/>
        </w:rPr>
      </w:pPr>
      <w:r w:rsidRPr="00F607F0">
        <w:t xml:space="preserve">Z analizy pola barycznego wynika, że zarówno górny jak i dolny niż utrzyma się co najmniej do początku przyszłego tygodnia. </w:t>
      </w:r>
    </w:p>
    <w:p w14:paraId="1E792438" w14:textId="36F271C0" w:rsidR="00A71AE6" w:rsidRPr="00F607F0" w:rsidRDefault="5F26955F" w:rsidP="00A9387C">
      <w:pPr>
        <w:ind w:left="-567"/>
        <w:jc w:val="center"/>
      </w:pPr>
      <w:r>
        <w:rPr>
          <w:noProof/>
        </w:rPr>
        <w:drawing>
          <wp:inline distT="0" distB="0" distL="0" distR="0" wp14:anchorId="2F16D2D7" wp14:editId="68DBFCE1">
            <wp:extent cx="4377110" cy="3082065"/>
            <wp:effectExtent l="0" t="0" r="0" b="0"/>
            <wp:docPr id="18237209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720977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110" cy="308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F2E38" w14:textId="262A8535" w:rsidR="00A71AE6" w:rsidRPr="00F607F0" w:rsidRDefault="00A71AE6" w:rsidP="410B437E">
      <w:pPr>
        <w:ind w:left="-567"/>
        <w:jc w:val="both"/>
        <w:rPr>
          <w:sz w:val="22"/>
          <w:szCs w:val="22"/>
        </w:rPr>
      </w:pPr>
      <w:r w:rsidRPr="410B437E">
        <w:rPr>
          <w:sz w:val="22"/>
          <w:szCs w:val="22"/>
        </w:rPr>
        <w:t xml:space="preserve">Prognozowane na 14 lipca 2025 </w:t>
      </w:r>
      <w:r w:rsidR="36898254" w:rsidRPr="410B437E">
        <w:rPr>
          <w:sz w:val="22"/>
          <w:szCs w:val="22"/>
        </w:rPr>
        <w:t xml:space="preserve">godz. </w:t>
      </w:r>
      <w:r w:rsidR="790CB906" w:rsidRPr="410B437E">
        <w:rPr>
          <w:sz w:val="22"/>
          <w:szCs w:val="22"/>
        </w:rPr>
        <w:t>00</w:t>
      </w:r>
      <w:r w:rsidR="676DB0CA" w:rsidRPr="410B437E">
        <w:rPr>
          <w:sz w:val="22"/>
          <w:szCs w:val="22"/>
        </w:rPr>
        <w:t xml:space="preserve"> </w:t>
      </w:r>
      <w:r w:rsidR="790CB906" w:rsidRPr="410B437E">
        <w:rPr>
          <w:sz w:val="22"/>
          <w:szCs w:val="22"/>
        </w:rPr>
        <w:t>UTC</w:t>
      </w:r>
      <w:r w:rsidRPr="410B437E">
        <w:rPr>
          <w:sz w:val="22"/>
          <w:szCs w:val="22"/>
        </w:rPr>
        <w:t xml:space="preserve"> roku pole geopotencjału na poziomie 500 hPa</w:t>
      </w:r>
      <w:r w:rsidR="6C058DB7" w:rsidRPr="410B437E">
        <w:rPr>
          <w:sz w:val="22"/>
          <w:szCs w:val="22"/>
        </w:rPr>
        <w:t xml:space="preserve"> (model ICON)</w:t>
      </w:r>
      <w:r w:rsidR="003B7ADC" w:rsidRPr="410B437E">
        <w:rPr>
          <w:sz w:val="22"/>
          <w:szCs w:val="22"/>
        </w:rPr>
        <w:t>.</w:t>
      </w:r>
    </w:p>
    <w:p w14:paraId="4C4CE4D2" w14:textId="5579E803" w:rsidR="00A71AE6" w:rsidRPr="00F607F0" w:rsidRDefault="19F8B035" w:rsidP="00F607F0">
      <w:pPr>
        <w:ind w:left="-567"/>
        <w:jc w:val="center"/>
      </w:pPr>
      <w:r>
        <w:rPr>
          <w:noProof/>
        </w:rPr>
        <w:drawing>
          <wp:inline distT="0" distB="0" distL="0" distR="0" wp14:anchorId="12E993DB" wp14:editId="59DC18DB">
            <wp:extent cx="2827809" cy="3017328"/>
            <wp:effectExtent l="0" t="0" r="0" b="0"/>
            <wp:docPr id="43508717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087175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809" cy="301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52D30" w14:textId="2D49128C" w:rsidR="00A71AE6" w:rsidRPr="00F607F0" w:rsidRDefault="00A71AE6" w:rsidP="43337147">
      <w:pPr>
        <w:ind w:left="-567"/>
        <w:jc w:val="both"/>
        <w:rPr>
          <w:sz w:val="22"/>
          <w:szCs w:val="22"/>
        </w:rPr>
      </w:pPr>
      <w:r w:rsidRPr="410B437E">
        <w:rPr>
          <w:sz w:val="22"/>
          <w:szCs w:val="22"/>
        </w:rPr>
        <w:t xml:space="preserve">Prognozowane pole ciśnienia na </w:t>
      </w:r>
      <w:r w:rsidR="39587A1A" w:rsidRPr="410B437E">
        <w:rPr>
          <w:sz w:val="22"/>
          <w:szCs w:val="22"/>
        </w:rPr>
        <w:t>poniedziałek</w:t>
      </w:r>
      <w:r w:rsidRPr="410B437E">
        <w:rPr>
          <w:sz w:val="22"/>
          <w:szCs w:val="22"/>
        </w:rPr>
        <w:t xml:space="preserve"> 1</w:t>
      </w:r>
      <w:r w:rsidR="39587A1A" w:rsidRPr="410B437E">
        <w:rPr>
          <w:sz w:val="22"/>
          <w:szCs w:val="22"/>
        </w:rPr>
        <w:t>4</w:t>
      </w:r>
      <w:r w:rsidRPr="410B437E">
        <w:rPr>
          <w:sz w:val="22"/>
          <w:szCs w:val="22"/>
        </w:rPr>
        <w:t xml:space="preserve"> lipca 2025 roku, godz. </w:t>
      </w:r>
      <w:r w:rsidR="65719FC0" w:rsidRPr="410B437E">
        <w:rPr>
          <w:sz w:val="22"/>
          <w:szCs w:val="22"/>
        </w:rPr>
        <w:t>18</w:t>
      </w:r>
      <w:r w:rsidRPr="410B437E">
        <w:rPr>
          <w:sz w:val="22"/>
          <w:szCs w:val="22"/>
        </w:rPr>
        <w:t xml:space="preserve"> UTC.</w:t>
      </w:r>
    </w:p>
    <w:p w14:paraId="45137EF3" w14:textId="77777777" w:rsidR="00A71AE6" w:rsidRPr="00F607F0" w:rsidRDefault="00A71AE6" w:rsidP="00D57FB2">
      <w:pPr>
        <w:ind w:left="-567"/>
        <w:jc w:val="both"/>
        <w:rPr>
          <w:b/>
          <w:bCs/>
        </w:rPr>
      </w:pPr>
    </w:p>
    <w:p w14:paraId="17FA1B6D" w14:textId="77777777" w:rsidR="00A71AE6" w:rsidRPr="00F607F0" w:rsidRDefault="00A71AE6" w:rsidP="00D57FB2">
      <w:pPr>
        <w:ind w:left="-567"/>
        <w:jc w:val="both"/>
        <w:rPr>
          <w:b/>
          <w:bCs/>
        </w:rPr>
      </w:pPr>
    </w:p>
    <w:p w14:paraId="70FAF4B1" w14:textId="2C651CF2" w:rsidR="00A71AE6" w:rsidRPr="00F607F0" w:rsidRDefault="00A71AE6" w:rsidP="43337147">
      <w:pPr>
        <w:ind w:left="-567"/>
        <w:jc w:val="center"/>
        <w:rPr>
          <w:b/>
          <w:sz w:val="28"/>
          <w:szCs w:val="28"/>
        </w:rPr>
      </w:pPr>
      <w:r w:rsidRPr="2A06E5F6">
        <w:rPr>
          <w:b/>
          <w:sz w:val="28"/>
          <w:szCs w:val="28"/>
        </w:rPr>
        <w:t>Obowiązujące ostrzeżenia meteorologiczne</w:t>
      </w:r>
    </w:p>
    <w:p w14:paraId="1A01A6F4" w14:textId="49BF17D6" w:rsidR="4630643F" w:rsidRDefault="04CD30EC" w:rsidP="7BCB0897">
      <w:pPr>
        <w:ind w:left="-567"/>
        <w:rPr>
          <w:sz w:val="22"/>
          <w:szCs w:val="22"/>
        </w:rPr>
      </w:pPr>
      <w:r>
        <w:rPr>
          <w:noProof/>
        </w:rPr>
        <w:drawing>
          <wp:inline distT="0" distB="0" distL="0" distR="0" wp14:anchorId="4B502F9B" wp14:editId="0FDC915B">
            <wp:extent cx="4407887" cy="6019800"/>
            <wp:effectExtent l="0" t="0" r="0" b="0"/>
            <wp:docPr id="4410871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08717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887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782E7FC9" w:rsidRPr="0C6A0C61">
        <w:rPr>
          <w:sz w:val="22"/>
          <w:szCs w:val="22"/>
        </w:rPr>
        <w:t>Aktualnie obowiązujące ostrzeżenia meteorologiczne. Stan na 12:20 07.07.2025.</w:t>
      </w:r>
    </w:p>
    <w:p w14:paraId="2393F9AD" w14:textId="0D849E95" w:rsidR="00A71AE6" w:rsidRPr="00F607F0" w:rsidRDefault="00A71AE6" w:rsidP="410B437E">
      <w:pPr>
        <w:ind w:left="-567"/>
        <w:rPr>
          <w:b/>
          <w:bCs/>
          <w:sz w:val="28"/>
          <w:szCs w:val="28"/>
        </w:rPr>
      </w:pPr>
      <w:r w:rsidRPr="0C6A0C61">
        <w:rPr>
          <w:b/>
        </w:rPr>
        <w:t xml:space="preserve">Aktualne ostrzeżenia meteorologiczne </w:t>
      </w:r>
      <w:r w:rsidRPr="0C6A0C61">
        <w:rPr>
          <w:b/>
          <w:bCs/>
        </w:rPr>
        <w:t>publikowane</w:t>
      </w:r>
      <w:r w:rsidRPr="0C6A0C61">
        <w:rPr>
          <w:b/>
        </w:rPr>
        <w:t xml:space="preserve"> są </w:t>
      </w:r>
      <w:hyperlink r:id="rId21" w:anchor="osmet=true&amp;oshyd=false&amp;pronieb=false&amp;roadwarn=false&amp;pnzh=false&amp;model=alaro4k0&amp;loc=52.24,21.034,6.25">
        <w:r w:rsidR="15466F00" w:rsidRPr="0E54C725">
          <w:rPr>
            <w:rStyle w:val="Hyperlink"/>
            <w:b/>
            <w:bCs/>
          </w:rPr>
          <w:t>tutaj.</w:t>
        </w:r>
      </w:hyperlink>
    </w:p>
    <w:p w14:paraId="6F155FA4" w14:textId="68D9E055" w:rsidR="00A71AE6" w:rsidRPr="00F607F0" w:rsidRDefault="00F607F0" w:rsidP="43337147">
      <w:pPr>
        <w:ind w:left="-567"/>
        <w:jc w:val="center"/>
        <w:rPr>
          <w:b/>
          <w:sz w:val="28"/>
          <w:szCs w:val="28"/>
        </w:rPr>
      </w:pPr>
      <w:r>
        <w:rPr>
          <w:b/>
          <w:bCs/>
        </w:rPr>
        <w:br w:type="column"/>
      </w:r>
      <w:r w:rsidR="00A71AE6" w:rsidRPr="2A06E5F6">
        <w:rPr>
          <w:b/>
          <w:sz w:val="28"/>
          <w:szCs w:val="28"/>
        </w:rPr>
        <w:t>Prognoza zagrożeń meteorologicznych</w:t>
      </w:r>
    </w:p>
    <w:p w14:paraId="3070F307" w14:textId="068A1424" w:rsidR="00A71AE6" w:rsidRPr="00F607F0" w:rsidRDefault="3123565A" w:rsidP="00D57FB2">
      <w:pPr>
        <w:ind w:left="-567"/>
        <w:jc w:val="both"/>
      </w:pPr>
      <w:r>
        <w:rPr>
          <w:noProof/>
        </w:rPr>
        <w:drawing>
          <wp:inline distT="0" distB="0" distL="0" distR="0" wp14:anchorId="61E91BB0" wp14:editId="2F6BE295">
            <wp:extent cx="5043746" cy="6370493"/>
            <wp:effectExtent l="0" t="0" r="0" b="0"/>
            <wp:docPr id="20001534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15342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746" cy="637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5474" w14:textId="01C37F03" w:rsidR="65ED1629" w:rsidRDefault="65ED1629" w:rsidP="0C6A0C61">
      <w:pPr>
        <w:ind w:left="-567"/>
        <w:jc w:val="both"/>
        <w:rPr>
          <w:sz w:val="22"/>
          <w:szCs w:val="22"/>
        </w:rPr>
      </w:pPr>
      <w:r w:rsidRPr="5E5AF7AB">
        <w:rPr>
          <w:sz w:val="22"/>
          <w:szCs w:val="22"/>
        </w:rPr>
        <w:t>Prognoza zagrożeń meteorologicznych na wtorek</w:t>
      </w:r>
      <w:r w:rsidR="1739CF16" w:rsidRPr="5E5AF7AB">
        <w:rPr>
          <w:sz w:val="22"/>
          <w:szCs w:val="22"/>
        </w:rPr>
        <w:t xml:space="preserve"> 8.07.2025.</w:t>
      </w:r>
      <w:r w:rsidR="1739CF16" w:rsidRPr="1481629C">
        <w:rPr>
          <w:sz w:val="22"/>
          <w:szCs w:val="22"/>
        </w:rPr>
        <w:t xml:space="preserve"> Stan na: 07.07.2025 12:30.</w:t>
      </w:r>
    </w:p>
    <w:p w14:paraId="34DC1345" w14:textId="7B894D06" w:rsidR="73F65136" w:rsidRDefault="5BAFB726" w:rsidP="33DD7AFC">
      <w:pPr>
        <w:ind w:left="-567"/>
        <w:jc w:val="both"/>
      </w:pPr>
      <w:r>
        <w:rPr>
          <w:noProof/>
        </w:rPr>
        <w:drawing>
          <wp:inline distT="0" distB="0" distL="0" distR="0" wp14:anchorId="07FDB292" wp14:editId="03FD71D1">
            <wp:extent cx="5208443" cy="6497130"/>
            <wp:effectExtent l="0" t="0" r="0" b="0"/>
            <wp:docPr id="15177859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85922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443" cy="649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1BE18" w14:textId="20AE59C8" w:rsidR="1739CF16" w:rsidRDefault="1739CF16" w:rsidP="69DC7953">
      <w:pPr>
        <w:ind w:left="-567"/>
        <w:jc w:val="both"/>
        <w:rPr>
          <w:sz w:val="22"/>
          <w:szCs w:val="22"/>
        </w:rPr>
      </w:pPr>
      <w:r w:rsidRPr="3FCA8E78">
        <w:rPr>
          <w:sz w:val="22"/>
          <w:szCs w:val="22"/>
        </w:rPr>
        <w:t>Prognoza zagrożeń meteorologicznych na środę 9.07.2025. Stan na: 07.07.2025 12:30.</w:t>
      </w:r>
    </w:p>
    <w:p w14:paraId="04CA669D" w14:textId="06CC680D" w:rsidR="73F65136" w:rsidRDefault="0C135DCA" w:rsidP="73F65136">
      <w:pPr>
        <w:ind w:left="-567"/>
        <w:jc w:val="both"/>
      </w:pPr>
      <w:r>
        <w:rPr>
          <w:noProof/>
        </w:rPr>
        <w:drawing>
          <wp:inline distT="0" distB="0" distL="0" distR="0" wp14:anchorId="6D08E9DB" wp14:editId="01363758">
            <wp:extent cx="3726442" cy="6979868"/>
            <wp:effectExtent l="0" t="0" r="0" b="0"/>
            <wp:docPr id="16931744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174412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442" cy="697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BD36D" w14:textId="4219C0C5" w:rsidR="73F65136" w:rsidRDefault="1739CF16" w:rsidP="73F65136">
      <w:pPr>
        <w:ind w:left="-567"/>
        <w:jc w:val="both"/>
        <w:rPr>
          <w:sz w:val="22"/>
          <w:szCs w:val="22"/>
        </w:rPr>
      </w:pPr>
      <w:r w:rsidRPr="0FE6DD44">
        <w:rPr>
          <w:sz w:val="22"/>
          <w:szCs w:val="22"/>
        </w:rPr>
        <w:t>Prognoza zagrożeń meteorologicznych na czwartek 10.07.2025. Stan na: 07.07.2025 12:30.</w:t>
      </w:r>
    </w:p>
    <w:p w14:paraId="05EE9DD8" w14:textId="5A85CD0C" w:rsidR="00A71AE6" w:rsidRPr="00F607F0" w:rsidRDefault="00A71AE6" w:rsidP="00D57FB2">
      <w:pPr>
        <w:ind w:left="-567"/>
        <w:jc w:val="both"/>
        <w:rPr>
          <w:b/>
        </w:rPr>
      </w:pPr>
      <w:r w:rsidRPr="16E99579">
        <w:rPr>
          <w:b/>
          <w:bCs/>
        </w:rPr>
        <w:t>Aktualne prognozy niebezpiecznych zjawisk meteorologicznych publikowan</w:t>
      </w:r>
      <w:r w:rsidR="28DB7FCE" w:rsidRPr="16E99579">
        <w:rPr>
          <w:b/>
          <w:bCs/>
        </w:rPr>
        <w:t>e są</w:t>
      </w:r>
      <w:r w:rsidRPr="16E99579">
        <w:rPr>
          <w:b/>
          <w:bCs/>
        </w:rPr>
        <w:t xml:space="preserve"> </w:t>
      </w:r>
      <w:hyperlink r:id="rId25" w:anchor="osmet=true&amp;oshyd=false&amp;pronieb=false&amp;roadwarn=false&amp;pnzh=false&amp;model=alaro4k0&amp;loc=52.24,21.034,7">
        <w:r w:rsidR="2A050B20" w:rsidRPr="16E99579">
          <w:rPr>
            <w:rStyle w:val="Hyperlink"/>
            <w:b/>
            <w:bCs/>
          </w:rPr>
          <w:t>tutaj.</w:t>
        </w:r>
      </w:hyperlink>
    </w:p>
    <w:p w14:paraId="1422A74D" w14:textId="721F977D" w:rsidR="00F607F0" w:rsidRPr="00F607F0" w:rsidRDefault="00F607F0" w:rsidP="7A63073F">
      <w:pPr>
        <w:spacing w:after="0" w:line="240" w:lineRule="auto"/>
        <w:ind w:left="-567"/>
        <w:jc w:val="center"/>
        <w:rPr>
          <w:b/>
          <w:sz w:val="28"/>
          <w:szCs w:val="28"/>
        </w:rPr>
      </w:pPr>
      <w:r w:rsidRPr="00F607F0">
        <w:rPr>
          <w:b/>
          <w:bCs/>
          <w:sz w:val="28"/>
          <w:szCs w:val="28"/>
        </w:rPr>
        <w:br w:type="column"/>
      </w:r>
      <w:r w:rsidR="00A71AE6" w:rsidRPr="00F607F0">
        <w:rPr>
          <w:b/>
          <w:bCs/>
          <w:sz w:val="28"/>
          <w:szCs w:val="28"/>
        </w:rPr>
        <w:t>Aktualna sytuacja hydrologiczna (</w:t>
      </w:r>
      <w:r w:rsidR="00A71AE6" w:rsidRPr="0312FE5E">
        <w:rPr>
          <w:b/>
          <w:bCs/>
          <w:sz w:val="28"/>
          <w:szCs w:val="28"/>
        </w:rPr>
        <w:t>0</w:t>
      </w:r>
      <w:r w:rsidR="6FC053C6" w:rsidRPr="0312FE5E">
        <w:rPr>
          <w:b/>
          <w:bCs/>
          <w:sz w:val="28"/>
          <w:szCs w:val="28"/>
        </w:rPr>
        <w:t>7</w:t>
      </w:r>
      <w:r w:rsidR="00A71AE6" w:rsidRPr="00F607F0">
        <w:rPr>
          <w:b/>
          <w:bCs/>
          <w:sz w:val="28"/>
          <w:szCs w:val="28"/>
        </w:rPr>
        <w:t>.07.2025 godz.</w:t>
      </w:r>
      <w:r w:rsidR="00A71AE6" w:rsidRPr="00F607F0">
        <w:rPr>
          <w:b/>
          <w:sz w:val="28"/>
          <w:szCs w:val="28"/>
        </w:rPr>
        <w:t xml:space="preserve"> </w:t>
      </w:r>
      <w:r w:rsidR="09D964FD" w:rsidRPr="56B5FEA4">
        <w:rPr>
          <w:b/>
          <w:bCs/>
          <w:sz w:val="28"/>
          <w:szCs w:val="28"/>
        </w:rPr>
        <w:t>1</w:t>
      </w:r>
      <w:r w:rsidR="3CF934DE" w:rsidRPr="56B5FEA4">
        <w:rPr>
          <w:b/>
          <w:bCs/>
          <w:sz w:val="28"/>
          <w:szCs w:val="28"/>
        </w:rPr>
        <w:t>0</w:t>
      </w:r>
      <w:r w:rsidR="00A71AE6" w:rsidRPr="00F607F0">
        <w:rPr>
          <w:b/>
          <w:sz w:val="28"/>
          <w:szCs w:val="28"/>
        </w:rPr>
        <w:t xml:space="preserve"> UTC, </w:t>
      </w:r>
      <w:r w:rsidR="620DE66D" w:rsidRPr="56B5FEA4">
        <w:rPr>
          <w:b/>
          <w:bCs/>
          <w:sz w:val="28"/>
          <w:szCs w:val="28"/>
        </w:rPr>
        <w:t>1</w:t>
      </w:r>
      <w:r w:rsidR="40BAD8B8" w:rsidRPr="56B5FEA4">
        <w:rPr>
          <w:b/>
          <w:bCs/>
          <w:sz w:val="28"/>
          <w:szCs w:val="28"/>
        </w:rPr>
        <w:t>2</w:t>
      </w:r>
      <w:r w:rsidR="00A71AE6" w:rsidRPr="00F607F0">
        <w:rPr>
          <w:b/>
          <w:sz w:val="28"/>
          <w:szCs w:val="28"/>
        </w:rPr>
        <w:t xml:space="preserve"> CEST)</w:t>
      </w:r>
    </w:p>
    <w:p w14:paraId="45352C60" w14:textId="1BF153A5" w:rsidR="00A71AE6" w:rsidRPr="00F607F0" w:rsidRDefault="00A71AE6" w:rsidP="2A06E5F6">
      <w:pPr>
        <w:spacing w:after="0" w:line="240" w:lineRule="auto"/>
        <w:ind w:left="-567"/>
        <w:jc w:val="center"/>
      </w:pPr>
      <w:r w:rsidRPr="00F607F0">
        <w:br/>
      </w:r>
    </w:p>
    <w:p w14:paraId="6DDB02FC" w14:textId="21E968EF" w:rsidR="00A71AE6" w:rsidRPr="00F607F0" w:rsidRDefault="00A71AE6" w:rsidP="00A9387C">
      <w:pPr>
        <w:spacing w:after="0" w:line="240" w:lineRule="auto"/>
        <w:ind w:left="-567"/>
        <w:jc w:val="center"/>
        <w:rPr>
          <w:rFonts w:eastAsia="Aptos" w:cs="Times New Roman"/>
          <w:kern w:val="2"/>
          <w14:ligatures w14:val="standardContextual"/>
        </w:rPr>
      </w:pPr>
      <w:r w:rsidRPr="20A4ECA0">
        <w:rPr>
          <w:rFonts w:eastAsia="Aptos" w:cs="Times New Roman"/>
          <w:kern w:val="2"/>
          <w14:ligatures w14:val="standardContextual"/>
        </w:rPr>
        <w:t>Aktualna sytuacja hydrologiczna 0</w:t>
      </w:r>
      <w:r w:rsidR="033D5166" w:rsidRPr="20A4ECA0">
        <w:rPr>
          <w:rFonts w:eastAsia="Aptos" w:cs="Times New Roman"/>
          <w:kern w:val="2"/>
          <w14:ligatures w14:val="standardContextual"/>
        </w:rPr>
        <w:t>7</w:t>
      </w:r>
      <w:r w:rsidRPr="20A4ECA0">
        <w:rPr>
          <w:rFonts w:eastAsia="Aptos" w:cs="Times New Roman"/>
          <w:kern w:val="2"/>
          <w14:ligatures w14:val="standardContextual"/>
        </w:rPr>
        <w:t>.07.2025 (</w:t>
      </w:r>
      <w:r w:rsidR="4E00B6B8" w:rsidRPr="56B5FEA4">
        <w:rPr>
          <w:rFonts w:eastAsia="Aptos" w:cs="Times New Roman"/>
          <w:kern w:val="2"/>
          <w14:ligatures w14:val="standardContextual"/>
        </w:rPr>
        <w:t>1</w:t>
      </w:r>
      <w:r w:rsidR="32C01B41" w:rsidRPr="56B5FEA4">
        <w:rPr>
          <w:rFonts w:eastAsia="Aptos" w:cs="Times New Roman"/>
          <w:kern w:val="2"/>
          <w14:ligatures w14:val="standardContextual"/>
        </w:rPr>
        <w:t>0</w:t>
      </w:r>
      <w:r w:rsidRPr="20A4ECA0">
        <w:rPr>
          <w:rFonts w:eastAsia="Aptos" w:cs="Times New Roman"/>
          <w:kern w:val="2"/>
          <w14:ligatures w14:val="standardContextual"/>
        </w:rPr>
        <w:t xml:space="preserve"> UTC)</w:t>
      </w:r>
    </w:p>
    <w:p w14:paraId="060E682C" w14:textId="77777777" w:rsidR="00A71AE6" w:rsidRPr="00F607F0" w:rsidRDefault="00A71AE6" w:rsidP="00F607F0">
      <w:pPr>
        <w:spacing w:after="0" w:line="240" w:lineRule="auto"/>
        <w:ind w:left="-567"/>
        <w:rPr>
          <w:rFonts w:eastAsia="Aptos" w:cs="Times New Roman"/>
          <w:b/>
          <w:color w:val="FF0000"/>
          <w:kern w:val="2"/>
          <w14:ligatures w14:val="standardContextual"/>
        </w:rPr>
      </w:pPr>
    </w:p>
    <w:p w14:paraId="68DD1B5C" w14:textId="35332922" w:rsidR="199018EF" w:rsidRDefault="6301C950" w:rsidP="6F658A42">
      <w:pPr>
        <w:spacing w:after="0" w:line="240" w:lineRule="auto"/>
        <w:ind w:left="-567"/>
      </w:pPr>
      <w:r>
        <w:rPr>
          <w:noProof/>
        </w:rPr>
        <w:drawing>
          <wp:inline distT="0" distB="0" distL="0" distR="0" wp14:anchorId="2A712757" wp14:editId="27E7F438">
            <wp:extent cx="4552950" cy="4236877"/>
            <wp:effectExtent l="0" t="0" r="0" b="0"/>
            <wp:docPr id="6727111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11173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4236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F7FD7" w14:textId="30748FE9" w:rsidR="199018EF" w:rsidRDefault="199018EF" w:rsidP="40B6CE62">
      <w:pPr>
        <w:spacing w:after="0" w:line="240" w:lineRule="auto"/>
        <w:ind w:left="-567"/>
      </w:pPr>
      <w:r w:rsidRPr="18A619C6">
        <w:rPr>
          <w:rFonts w:ascii="Aptos" w:eastAsia="Aptos" w:hAnsi="Aptos" w:cs="Aptos"/>
          <w:sz w:val="22"/>
          <w:szCs w:val="22"/>
        </w:rPr>
        <w:t xml:space="preserve">Stan wody na rzekach w Polsce na g. </w:t>
      </w:r>
      <w:r w:rsidR="3C744888" w:rsidRPr="0F15B8CC">
        <w:rPr>
          <w:rFonts w:ascii="Aptos" w:eastAsia="Aptos" w:hAnsi="Aptos" w:cs="Aptos"/>
          <w:sz w:val="22"/>
          <w:szCs w:val="22"/>
        </w:rPr>
        <w:t>1</w:t>
      </w:r>
      <w:r w:rsidRPr="0F15B8CC">
        <w:rPr>
          <w:rFonts w:ascii="Aptos" w:eastAsia="Aptos" w:hAnsi="Aptos" w:cs="Aptos"/>
          <w:sz w:val="22"/>
          <w:szCs w:val="22"/>
        </w:rPr>
        <w:t>0</w:t>
      </w:r>
      <w:r w:rsidRPr="18A619C6">
        <w:rPr>
          <w:rFonts w:ascii="Aptos" w:eastAsia="Aptos" w:hAnsi="Aptos" w:cs="Aptos"/>
          <w:sz w:val="22"/>
          <w:szCs w:val="22"/>
        </w:rPr>
        <w:t>.00 07.07.2025</w:t>
      </w:r>
    </w:p>
    <w:p w14:paraId="4F849D85" w14:textId="0CC314F9" w:rsidR="18A619C6" w:rsidRDefault="18A619C6" w:rsidP="18A619C6">
      <w:pPr>
        <w:spacing w:after="0" w:line="240" w:lineRule="auto"/>
        <w:ind w:left="-567"/>
      </w:pPr>
    </w:p>
    <w:p w14:paraId="302DA238" w14:textId="455F477A" w:rsidR="16E0D7EF" w:rsidRDefault="16E0D7EF" w:rsidP="0C6A0C61">
      <w:pPr>
        <w:spacing w:after="0" w:line="240" w:lineRule="auto"/>
        <w:ind w:left="-567"/>
        <w:rPr>
          <w:rFonts w:eastAsia="Aptos" w:cs="Times New Roman"/>
        </w:rPr>
      </w:pPr>
      <w:r w:rsidRPr="38D2361B">
        <w:rPr>
          <w:rFonts w:eastAsia="Aptos" w:cs="Times New Roman"/>
        </w:rPr>
        <w:t xml:space="preserve">Opis sytuacji hydrologicznej na g. </w:t>
      </w:r>
      <w:r w:rsidR="2F3DF3F1" w:rsidRPr="0AFD43B6">
        <w:rPr>
          <w:rFonts w:eastAsia="Aptos" w:cs="Times New Roman"/>
        </w:rPr>
        <w:t>1</w:t>
      </w:r>
      <w:r w:rsidR="0EE5DAC6" w:rsidRPr="0AFD43B6">
        <w:rPr>
          <w:rFonts w:eastAsia="Aptos" w:cs="Times New Roman"/>
        </w:rPr>
        <w:t>2</w:t>
      </w:r>
      <w:r w:rsidRPr="38D2361B">
        <w:rPr>
          <w:rFonts w:eastAsia="Aptos" w:cs="Times New Roman"/>
        </w:rPr>
        <w:t>:00 czasu urzędowego dnia 07.07.2025</w:t>
      </w:r>
    </w:p>
    <w:p w14:paraId="46AAA4E9" w14:textId="6916FDB0" w:rsidR="16E0D7EF" w:rsidRDefault="16E0D7EF" w:rsidP="0C6A0C61">
      <w:pPr>
        <w:spacing w:after="0" w:line="240" w:lineRule="auto"/>
        <w:ind w:left="-567"/>
        <w:rPr>
          <w:rFonts w:eastAsia="Aptos" w:cs="Times New Roman"/>
        </w:rPr>
      </w:pPr>
      <w:r w:rsidRPr="38D2361B">
        <w:rPr>
          <w:rFonts w:eastAsia="Aptos" w:cs="Times New Roman"/>
        </w:rPr>
        <w:t xml:space="preserve"> </w:t>
      </w:r>
    </w:p>
    <w:p w14:paraId="5046B523" w14:textId="0B6B03FA" w:rsidR="00A71AE6" w:rsidRDefault="00A71AE6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38D2361B">
        <w:rPr>
          <w:rFonts w:eastAsia="Aptos" w:cs="Times New Roman"/>
        </w:rPr>
        <w:t>Dorzecze Wisły</w:t>
      </w:r>
    </w:p>
    <w:p w14:paraId="29D81B65" w14:textId="624E70F8" w:rsidR="00A71AE6" w:rsidRDefault="00A71AE6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38D2361B">
        <w:rPr>
          <w:rFonts w:eastAsia="Aptos" w:cs="Times New Roman"/>
        </w:rPr>
        <w:t xml:space="preserve">Stany wody w dorzeczu Wisły układają się w strefie wody niskiej, lokalnie średniej. Stan średni zanotowano na Tyśmienicy, Supraśli i Brdzie oraz lokalnie na Wiśle, </w:t>
      </w:r>
      <w:r w:rsidR="16E0D7EF" w:rsidRPr="38D2361B">
        <w:rPr>
          <w:rFonts w:eastAsia="Aptos" w:cs="Times New Roman"/>
        </w:rPr>
        <w:t xml:space="preserve">Sole, </w:t>
      </w:r>
      <w:r w:rsidRPr="38D2361B">
        <w:rPr>
          <w:rFonts w:eastAsia="Aptos" w:cs="Times New Roman"/>
        </w:rPr>
        <w:t>Skawie, Dunajcu, Liwcu, Wkrze, Bzurze i Drwęcy.</w:t>
      </w:r>
      <w:r w:rsidR="16E0D7EF" w:rsidRPr="38D2361B">
        <w:rPr>
          <w:rFonts w:eastAsia="Aptos" w:cs="Times New Roman"/>
        </w:rPr>
        <w:t xml:space="preserve"> </w:t>
      </w:r>
    </w:p>
    <w:p w14:paraId="34EBAF41" w14:textId="3D20D5C0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38D2361B">
        <w:rPr>
          <w:rFonts w:eastAsia="Aptos" w:cs="Times New Roman"/>
        </w:rPr>
        <w:t xml:space="preserve"> </w:t>
      </w:r>
    </w:p>
    <w:p w14:paraId="55E2B4C5" w14:textId="07A1D522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38D2361B">
        <w:rPr>
          <w:rFonts w:eastAsia="Aptos" w:cs="Times New Roman"/>
        </w:rPr>
        <w:t>Dorzecze Odry</w:t>
      </w:r>
    </w:p>
    <w:p w14:paraId="21F9A1E6" w14:textId="7827D840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38D2361B">
        <w:rPr>
          <w:rFonts w:eastAsia="Aptos" w:cs="Times New Roman"/>
        </w:rPr>
        <w:t>Stany wody w dorzeczu Odry układają się w strefie wody niskiej, lokalnie średniej, punktowo wysokiej. Stan średni zanotowano na Gwdzie oraz lokalnie na Odrze, Nysie Kłodzkiej, Bystrzycy, Widawie, Bobrze i Noteci. Stan wysoki obserwowano lokalnie na Bystrzycy i Bobrze.</w:t>
      </w:r>
    </w:p>
    <w:p w14:paraId="118A2E6C" w14:textId="2D6C5B2D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38D2361B">
        <w:rPr>
          <w:rFonts w:eastAsia="Aptos" w:cs="Times New Roman"/>
        </w:rPr>
        <w:t xml:space="preserve"> </w:t>
      </w:r>
    </w:p>
    <w:p w14:paraId="028E89A0" w14:textId="034FE3AF" w:rsidR="00A71AE6" w:rsidRDefault="00A71AE6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38D2361B">
        <w:rPr>
          <w:rFonts w:eastAsia="Aptos" w:cs="Times New Roman"/>
        </w:rPr>
        <w:t>Dorzecza rzek Przymorza, Pregoły i Niemna</w:t>
      </w:r>
    </w:p>
    <w:p w14:paraId="5F758B56" w14:textId="5E6DED35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 xml:space="preserve">Stany wody w dorzeczach rzek Przymorza, Pregoły i Niemna układają się w strefie wody niskiej i średniej, lokalnie wysokiej. Stan średni zanotowano na Łebie, Nogacie, Pasłęce i Gołdapie oraz lokalnie na Łynie. Stan wysoki zanotowano lokalnie na Łynie. </w:t>
      </w:r>
    </w:p>
    <w:p w14:paraId="086FF8F5" w14:textId="743D7B30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 xml:space="preserve"> </w:t>
      </w:r>
    </w:p>
    <w:p w14:paraId="5FDD91BE" w14:textId="3F702457" w:rsidR="00A71AE6" w:rsidRDefault="00A71AE6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Morze Bałtyckie, Zalew Szczeciński i Zalew Wiślany</w:t>
      </w:r>
    </w:p>
    <w:p w14:paraId="05AF3566" w14:textId="4101C927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 xml:space="preserve">Poziom wody na stacjach morskich układa się w strefie wody średniej. </w:t>
      </w:r>
    </w:p>
    <w:p w14:paraId="4BF41DE8" w14:textId="54E155DA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 xml:space="preserve"> </w:t>
      </w:r>
    </w:p>
    <w:p w14:paraId="33D2C409" w14:textId="72F73184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Uwaga!</w:t>
      </w:r>
    </w:p>
    <w:p w14:paraId="77456817" w14:textId="0C354CC7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Na stacjach hydrologicznych w Polsce nie zanotowano przekroczenia stanu ostrzegawczego i</w:t>
      </w:r>
      <w:r w:rsidR="00D619C3">
        <w:rPr>
          <w:rFonts w:eastAsia="Aptos" w:cs="Times New Roman"/>
        </w:rPr>
        <w:t> </w:t>
      </w:r>
      <w:r w:rsidRPr="0C59FE65">
        <w:rPr>
          <w:rFonts w:eastAsia="Aptos" w:cs="Times New Roman"/>
        </w:rPr>
        <w:t>stanu alarmowego.</w:t>
      </w:r>
    </w:p>
    <w:p w14:paraId="79490E20" w14:textId="479C271C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 xml:space="preserve"> </w:t>
      </w:r>
    </w:p>
    <w:p w14:paraId="4F6FA966" w14:textId="6B3B6C27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Liczba stacji hydrologicznych z przepływami mniejszymi od średniego niskiego przepływu z</w:t>
      </w:r>
      <w:r w:rsidR="00D619C3">
        <w:rPr>
          <w:rFonts w:eastAsia="Aptos" w:cs="Times New Roman"/>
        </w:rPr>
        <w:t> </w:t>
      </w:r>
      <w:r w:rsidRPr="0C59FE65">
        <w:rPr>
          <w:rFonts w:eastAsia="Aptos" w:cs="Times New Roman"/>
        </w:rPr>
        <w:t>wielolecia (SNQ): 313.</w:t>
      </w:r>
    </w:p>
    <w:p w14:paraId="52E21D01" w14:textId="375F54B5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 xml:space="preserve"> </w:t>
      </w:r>
    </w:p>
    <w:p w14:paraId="6084D431" w14:textId="3D3B0357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Procentowy udział stacji hydrologicznych w poszczególnych strefach stanów charakterystycznych:</w:t>
      </w:r>
    </w:p>
    <w:p w14:paraId="67F1DEA9" w14:textId="41F19FE6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- strefa wody niskiej 74%;</w:t>
      </w:r>
    </w:p>
    <w:p w14:paraId="7BDF188C" w14:textId="0BC41AED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- strefa wody średniej 24%;</w:t>
      </w:r>
    </w:p>
    <w:p w14:paraId="580AA3B9" w14:textId="7E11FEFC" w:rsidR="16E0D7EF" w:rsidRDefault="16E0D7EF" w:rsidP="2B0CD994">
      <w:pPr>
        <w:spacing w:after="0" w:line="240" w:lineRule="auto"/>
        <w:ind w:left="-567"/>
        <w:jc w:val="both"/>
        <w:rPr>
          <w:rFonts w:eastAsia="Aptos" w:cs="Times New Roman"/>
        </w:rPr>
      </w:pPr>
      <w:r w:rsidRPr="0C59FE65">
        <w:rPr>
          <w:rFonts w:eastAsia="Aptos" w:cs="Times New Roman"/>
        </w:rPr>
        <w:t>- strefa wody wysokiej 2%.</w:t>
      </w:r>
    </w:p>
    <w:p w14:paraId="2877639B" w14:textId="77777777" w:rsidR="00A71AE6" w:rsidRPr="00F607F0" w:rsidRDefault="00A71AE6" w:rsidP="00F607F0">
      <w:pPr>
        <w:spacing w:after="0" w:line="240" w:lineRule="auto"/>
        <w:ind w:left="-567"/>
        <w:rPr>
          <w:rFonts w:eastAsia="Aptos" w:cs="Times New Roman"/>
          <w:kern w:val="2"/>
          <w14:ligatures w14:val="standardContextual"/>
        </w:rPr>
      </w:pPr>
    </w:p>
    <w:p w14:paraId="0A20C1A7" w14:textId="005308F7" w:rsidR="156234E4" w:rsidRDefault="156234E4" w:rsidP="5C35B816">
      <w:pPr>
        <w:ind w:left="-567"/>
        <w:jc w:val="center"/>
      </w:pPr>
      <w:r w:rsidRPr="5C35B816">
        <w:rPr>
          <w:b/>
          <w:bCs/>
        </w:rPr>
        <w:br w:type="column"/>
      </w:r>
      <w:r w:rsidR="00A71AE6" w:rsidRPr="5C35B816">
        <w:rPr>
          <w:b/>
          <w:bCs/>
          <w:sz w:val="28"/>
          <w:szCs w:val="28"/>
        </w:rPr>
        <w:t>Aktualne ostrzeżenia hydrologicz</w:t>
      </w:r>
      <w:r w:rsidR="251944F8" w:rsidRPr="5C35B816">
        <w:rPr>
          <w:b/>
          <w:bCs/>
          <w:sz w:val="28"/>
          <w:szCs w:val="28"/>
        </w:rPr>
        <w:t>ne</w:t>
      </w:r>
    </w:p>
    <w:p w14:paraId="7276A010" w14:textId="13E6FBCD" w:rsidR="156234E4" w:rsidRDefault="156234E4" w:rsidP="629F0773">
      <w:pPr>
        <w:ind w:left="-567"/>
      </w:pPr>
      <w:r>
        <w:rPr>
          <w:noProof/>
        </w:rPr>
        <w:drawing>
          <wp:inline distT="0" distB="0" distL="0" distR="0" wp14:anchorId="0823036D" wp14:editId="3D5CB42B">
            <wp:extent cx="3942182" cy="3726172"/>
            <wp:effectExtent l="0" t="0" r="0" b="0"/>
            <wp:docPr id="2001205851" name="drawing" title="Trwa wstawianie obrazu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20585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182" cy="372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1B368" w14:textId="5A47ACF9" w:rsidR="156234E4" w:rsidRDefault="156234E4" w:rsidP="2A4C4B26">
      <w:pPr>
        <w:ind w:left="-567"/>
      </w:pPr>
      <w:r w:rsidRPr="04A38F51">
        <w:rPr>
          <w:rFonts w:ascii="Aptos" w:eastAsia="Aptos" w:hAnsi="Aptos" w:cs="Aptos"/>
          <w:sz w:val="22"/>
          <w:szCs w:val="22"/>
        </w:rPr>
        <w:t>Aktualne</w:t>
      </w:r>
      <w:r w:rsidRPr="3DE92659">
        <w:rPr>
          <w:rFonts w:ascii="Aptos" w:eastAsia="Aptos" w:hAnsi="Aptos" w:cs="Aptos"/>
          <w:sz w:val="22"/>
          <w:szCs w:val="22"/>
        </w:rPr>
        <w:t xml:space="preserve"> ostrzeżenia hydrologiczne</w:t>
      </w:r>
    </w:p>
    <w:p w14:paraId="3427C204" w14:textId="77777777" w:rsidR="00A71AE6" w:rsidRPr="00F607F0" w:rsidRDefault="00A71AE6" w:rsidP="00D57FB2">
      <w:pPr>
        <w:ind w:left="-567"/>
        <w:rPr>
          <w:b/>
          <w:bCs/>
        </w:rPr>
      </w:pPr>
    </w:p>
    <w:p w14:paraId="744AE19A" w14:textId="48C289BA" w:rsidR="00501937" w:rsidRDefault="00A71AE6" w:rsidP="507A1E42">
      <w:pPr>
        <w:ind w:left="-567"/>
        <w:jc w:val="center"/>
        <w:rPr>
          <w:b/>
          <w:bCs/>
        </w:rPr>
      </w:pPr>
      <w:r w:rsidRPr="0C6A0C61">
        <w:rPr>
          <w:b/>
          <w:sz w:val="28"/>
          <w:szCs w:val="28"/>
        </w:rPr>
        <w:t>Prognozowana sytuacja hydrologiczna</w:t>
      </w:r>
      <w:r w:rsidRPr="00F607F0">
        <w:rPr>
          <w:b/>
          <w:bCs/>
        </w:rPr>
        <w:t xml:space="preserve"> </w:t>
      </w:r>
      <w:r w:rsidRPr="3C7CA27F">
        <w:rPr>
          <w:b/>
          <w:sz w:val="28"/>
          <w:szCs w:val="28"/>
        </w:rPr>
        <w:t>(0</w:t>
      </w:r>
      <w:r w:rsidR="6AA90FAF" w:rsidRPr="3C7CA27F">
        <w:rPr>
          <w:b/>
          <w:sz w:val="28"/>
          <w:szCs w:val="28"/>
        </w:rPr>
        <w:t>7</w:t>
      </w:r>
      <w:r w:rsidRPr="3C7CA27F">
        <w:rPr>
          <w:b/>
          <w:sz w:val="28"/>
          <w:szCs w:val="28"/>
        </w:rPr>
        <w:t xml:space="preserve">.07.2025 godz. </w:t>
      </w:r>
      <w:r w:rsidR="55115C3D" w:rsidRPr="116B2B87">
        <w:rPr>
          <w:b/>
          <w:bCs/>
          <w:sz w:val="28"/>
          <w:szCs w:val="28"/>
        </w:rPr>
        <w:t>1</w:t>
      </w:r>
      <w:r w:rsidR="4830793D" w:rsidRPr="116B2B87">
        <w:rPr>
          <w:b/>
          <w:bCs/>
          <w:sz w:val="28"/>
          <w:szCs w:val="28"/>
        </w:rPr>
        <w:t>0</w:t>
      </w:r>
      <w:r w:rsidRPr="3C7CA27F">
        <w:rPr>
          <w:b/>
          <w:sz w:val="28"/>
          <w:szCs w:val="28"/>
        </w:rPr>
        <w:t xml:space="preserve"> UTC, </w:t>
      </w:r>
      <w:r w:rsidRPr="1EFD6D42">
        <w:rPr>
          <w:b/>
          <w:bCs/>
          <w:sz w:val="28"/>
          <w:szCs w:val="28"/>
        </w:rPr>
        <w:t>1</w:t>
      </w:r>
      <w:r w:rsidR="3D40FDD4" w:rsidRPr="1EFD6D42">
        <w:rPr>
          <w:b/>
          <w:bCs/>
          <w:sz w:val="28"/>
          <w:szCs w:val="28"/>
        </w:rPr>
        <w:t>2</w:t>
      </w:r>
      <w:r w:rsidRPr="3C7CA27F">
        <w:rPr>
          <w:b/>
          <w:sz w:val="28"/>
          <w:szCs w:val="28"/>
        </w:rPr>
        <w:t xml:space="preserve"> CEST)</w:t>
      </w:r>
    </w:p>
    <w:p w14:paraId="25FE7A80" w14:textId="77FF5EB6" w:rsidR="00501937" w:rsidRDefault="2222DCDC" w:rsidP="00501937">
      <w:pPr>
        <w:ind w:left="-567"/>
        <w:jc w:val="both"/>
        <w:rPr>
          <w:b/>
          <w:bCs/>
        </w:rPr>
      </w:pPr>
      <w:r w:rsidRPr="5104CD18">
        <w:rPr>
          <w:rFonts w:ascii="Aptos" w:eastAsia="Aptos" w:hAnsi="Aptos" w:cs="Aptos"/>
          <w:b/>
        </w:rPr>
        <w:t>Najbliższe dni upłyną pod znakiem intensywnych opadów deszczu, również o charakterze burzowym, związanych z niżem genueńskim. Sytuacja hydrologiczna zależna będzie w</w:t>
      </w:r>
      <w:r w:rsidR="00052D6B">
        <w:rPr>
          <w:rFonts w:ascii="Aptos" w:eastAsia="Aptos" w:hAnsi="Aptos" w:cs="Aptos"/>
          <w:b/>
        </w:rPr>
        <w:t> </w:t>
      </w:r>
      <w:r w:rsidRPr="5104CD18">
        <w:rPr>
          <w:rFonts w:ascii="Aptos" w:eastAsia="Aptos" w:hAnsi="Aptos" w:cs="Aptos"/>
          <w:b/>
        </w:rPr>
        <w:t>dużej mierze od przebiegu prognozowanych opadów atmosferycznych, ich intensywności i obszaru.</w:t>
      </w:r>
    </w:p>
    <w:p w14:paraId="3A421AF7" w14:textId="53C645D1" w:rsidR="00501937" w:rsidRDefault="2222DCDC" w:rsidP="00501937">
      <w:pPr>
        <w:ind w:left="-567"/>
        <w:jc w:val="both"/>
        <w:rPr>
          <w:b/>
          <w:bCs/>
        </w:rPr>
      </w:pPr>
      <w:r w:rsidRPr="5104CD18">
        <w:rPr>
          <w:rFonts w:ascii="Aptos" w:eastAsia="Aptos" w:hAnsi="Aptos" w:cs="Aptos"/>
        </w:rPr>
        <w:t xml:space="preserve">Dziś, burze prognozowane są w 2 rejonach: słabsze, bez zagrożenia hydrologicznego na zachodzie kraju i silniejsze na południowym wschodzie Polski. Na zachodzie prognozowane są sumy opadu do 15-20 mm, co nie wpłynie istotnie na sytuację hydrologiczną. Większe sumy opadów są prognozowane w południowo-wschodniej Polsce, gdzie </w:t>
      </w:r>
      <w:r w:rsidR="4E50FBCC" w:rsidRPr="5104CD18">
        <w:rPr>
          <w:rFonts w:ascii="Aptos" w:eastAsia="Aptos" w:hAnsi="Aptos" w:cs="Aptos"/>
        </w:rPr>
        <w:t>spodziewane</w:t>
      </w:r>
      <w:r w:rsidRPr="5104CD18">
        <w:rPr>
          <w:rFonts w:ascii="Aptos" w:eastAsia="Aptos" w:hAnsi="Aptos" w:cs="Aptos"/>
        </w:rPr>
        <w:t xml:space="preserve"> sumy mogą osiągnąć do 45 mm w ciągu dnia i jeszcze do 35 mm w nocy z poniedziałku na wtorek. W</w:t>
      </w:r>
      <w:r w:rsidR="00052D6B">
        <w:rPr>
          <w:rFonts w:ascii="Aptos" w:eastAsia="Aptos" w:hAnsi="Aptos" w:cs="Aptos"/>
        </w:rPr>
        <w:t> </w:t>
      </w:r>
      <w:r w:rsidRPr="5104CD18">
        <w:rPr>
          <w:rFonts w:ascii="Aptos" w:eastAsia="Aptos" w:hAnsi="Aptos" w:cs="Aptos"/>
        </w:rPr>
        <w:t>obszarach występowania prognozowanych opadów burzowych, na mniejszych rzekach oraz w zlewniach zurbanizowanych, mogą wystąpić gwałtowne wzrosty poziomu wody i</w:t>
      </w:r>
      <w:r w:rsidR="00052D6B">
        <w:rPr>
          <w:rFonts w:ascii="Aptos" w:eastAsia="Aptos" w:hAnsi="Aptos" w:cs="Aptos"/>
        </w:rPr>
        <w:t> </w:t>
      </w:r>
      <w:r w:rsidRPr="5104CD18">
        <w:rPr>
          <w:rFonts w:ascii="Aptos" w:eastAsia="Aptos" w:hAnsi="Aptos" w:cs="Aptos"/>
        </w:rPr>
        <w:t>podtopienia. W zlewniach kontrolowanych lokalnie mogą zostać przekroczone stany ostrzegawcze.</w:t>
      </w:r>
    </w:p>
    <w:p w14:paraId="6FCF3139" w14:textId="5AE55251" w:rsidR="00501937" w:rsidRDefault="2222DCDC" w:rsidP="00501937">
      <w:pPr>
        <w:ind w:left="-567"/>
        <w:jc w:val="both"/>
        <w:rPr>
          <w:b/>
          <w:bCs/>
        </w:rPr>
      </w:pPr>
      <w:r w:rsidRPr="5104CD18">
        <w:rPr>
          <w:rFonts w:ascii="Aptos" w:eastAsia="Aptos" w:hAnsi="Aptos" w:cs="Aptos"/>
        </w:rPr>
        <w:t>Od wtorku, od godzin popołudniowych prognozowany jest początek opadów ciągłych</w:t>
      </w:r>
      <w:r w:rsidR="52A6B952" w:rsidRPr="5104CD18">
        <w:rPr>
          <w:rFonts w:ascii="Aptos" w:eastAsia="Aptos" w:hAnsi="Aptos" w:cs="Aptos"/>
        </w:rPr>
        <w:t xml:space="preserve"> </w:t>
      </w:r>
      <w:r w:rsidR="0E46711E" w:rsidRPr="5104CD18">
        <w:rPr>
          <w:rFonts w:ascii="Aptos" w:eastAsia="Aptos" w:hAnsi="Aptos" w:cs="Aptos"/>
        </w:rPr>
        <w:t>i</w:t>
      </w:r>
      <w:r w:rsidR="00052D6B">
        <w:rPr>
          <w:rFonts w:ascii="Aptos" w:eastAsia="Aptos" w:hAnsi="Aptos" w:cs="Aptos"/>
        </w:rPr>
        <w:t> </w:t>
      </w:r>
      <w:r w:rsidRPr="5104CD18">
        <w:rPr>
          <w:rFonts w:ascii="Aptos" w:eastAsia="Aptos" w:hAnsi="Aptos" w:cs="Aptos"/>
        </w:rPr>
        <w:t>burzowych, związanych bezpośrednio z niżem. Początkowo, największe zagrożenie hydrologiczne, przejawiać się będzie gwałtownymi wzrostami stanów wody na ciekach górskich (możliwe przekroczenia stanów ostrzegawczych, a w dalszych terminach także alarmowych) oraz podtopieniami obszarów zurbanizowanych (systemy kanalizacyjne w</w:t>
      </w:r>
      <w:r w:rsidR="00052D6B">
        <w:rPr>
          <w:rFonts w:ascii="Aptos" w:eastAsia="Aptos" w:hAnsi="Aptos" w:cs="Aptos"/>
        </w:rPr>
        <w:t> </w:t>
      </w:r>
      <w:r w:rsidRPr="5104CD18">
        <w:rPr>
          <w:rFonts w:ascii="Aptos" w:eastAsia="Aptos" w:hAnsi="Aptos" w:cs="Aptos"/>
        </w:rPr>
        <w:t>miastach mogą mieć trudności w przyjęciu tak dużej ilości wody). Prognozowane sumy opadów za 24 h mogą przekroczyć 100 mm na południu kraju oraz 75 mm w centralnej Polsce. Początkowo, opad</w:t>
      </w:r>
      <w:r w:rsidR="2647D58B" w:rsidRPr="5104CD18">
        <w:rPr>
          <w:rFonts w:ascii="Aptos" w:eastAsia="Aptos" w:hAnsi="Aptos" w:cs="Aptos"/>
        </w:rPr>
        <w:t>y</w:t>
      </w:r>
      <w:r w:rsidRPr="5104CD18">
        <w:rPr>
          <w:rFonts w:ascii="Aptos" w:eastAsia="Aptos" w:hAnsi="Aptos" w:cs="Aptos"/>
        </w:rPr>
        <w:t xml:space="preserve"> są prognozowane w woj. </w:t>
      </w:r>
      <w:r w:rsidR="0C69B770" w:rsidRPr="5104CD18">
        <w:rPr>
          <w:rFonts w:ascii="Aptos" w:eastAsia="Aptos" w:hAnsi="Aptos" w:cs="Aptos"/>
        </w:rPr>
        <w:t>D</w:t>
      </w:r>
      <w:r w:rsidRPr="5104CD18">
        <w:rPr>
          <w:rFonts w:ascii="Aptos" w:eastAsia="Aptos" w:hAnsi="Aptos" w:cs="Aptos"/>
        </w:rPr>
        <w:t>olnośląskim</w:t>
      </w:r>
      <w:r w:rsidR="0C69B770" w:rsidRPr="5104CD18">
        <w:rPr>
          <w:rFonts w:ascii="Aptos" w:eastAsia="Aptos" w:hAnsi="Aptos" w:cs="Aptos"/>
        </w:rPr>
        <w:t xml:space="preserve">, a następnie </w:t>
      </w:r>
      <w:r w:rsidR="550A4E7E" w:rsidRPr="5104CD18">
        <w:rPr>
          <w:rFonts w:ascii="Aptos" w:eastAsia="Aptos" w:hAnsi="Aptos" w:cs="Aptos"/>
        </w:rPr>
        <w:t>będą rozprzestrzeniać się w kierunku północnym i wschodnim</w:t>
      </w:r>
      <w:r w:rsidR="01E903D4" w:rsidRPr="5104CD18">
        <w:rPr>
          <w:rFonts w:ascii="Aptos" w:eastAsia="Aptos" w:hAnsi="Aptos" w:cs="Aptos"/>
        </w:rPr>
        <w:t>.</w:t>
      </w:r>
    </w:p>
    <w:p w14:paraId="3959ACB7" w14:textId="0584774E" w:rsidR="2222DCDC" w:rsidRPr="00501937" w:rsidRDefault="70A630FB" w:rsidP="00501937">
      <w:pPr>
        <w:ind w:left="-567"/>
        <w:jc w:val="both"/>
        <w:rPr>
          <w:b/>
          <w:bCs/>
        </w:rPr>
      </w:pPr>
      <w:r w:rsidRPr="5104CD18">
        <w:rPr>
          <w:rFonts w:ascii="Aptos" w:eastAsia="Aptos" w:hAnsi="Aptos" w:cs="Aptos"/>
        </w:rPr>
        <w:t>O</w:t>
      </w:r>
      <w:r w:rsidR="2222DCDC" w:rsidRPr="5104CD18">
        <w:rPr>
          <w:rFonts w:ascii="Aptos" w:eastAsia="Aptos" w:hAnsi="Aptos" w:cs="Aptos"/>
        </w:rPr>
        <w:t xml:space="preserve">d środy do czwartku, </w:t>
      </w:r>
      <w:r w:rsidR="3F4660BE" w:rsidRPr="5104CD18">
        <w:rPr>
          <w:rFonts w:ascii="Aptos" w:eastAsia="Aptos" w:hAnsi="Aptos" w:cs="Aptos"/>
        </w:rPr>
        <w:t>w związku z dalszymi opadami, będą</w:t>
      </w:r>
      <w:r w:rsidR="2222DCDC" w:rsidRPr="5104CD18">
        <w:rPr>
          <w:rFonts w:ascii="Aptos" w:eastAsia="Aptos" w:hAnsi="Aptos" w:cs="Aptos"/>
        </w:rPr>
        <w:t xml:space="preserve"> formowa</w:t>
      </w:r>
      <w:r w:rsidR="44097B93" w:rsidRPr="5104CD18">
        <w:rPr>
          <w:rFonts w:ascii="Aptos" w:eastAsia="Aptos" w:hAnsi="Aptos" w:cs="Aptos"/>
        </w:rPr>
        <w:t>ć</w:t>
      </w:r>
      <w:r w:rsidR="2222DCDC" w:rsidRPr="5104CD18">
        <w:rPr>
          <w:rFonts w:ascii="Aptos" w:eastAsia="Aptos" w:hAnsi="Aptos" w:cs="Aptos"/>
        </w:rPr>
        <w:t xml:space="preserve"> się fal</w:t>
      </w:r>
      <w:r w:rsidR="2D8E5756" w:rsidRPr="5104CD18">
        <w:rPr>
          <w:rFonts w:ascii="Aptos" w:eastAsia="Aptos" w:hAnsi="Aptos" w:cs="Aptos"/>
        </w:rPr>
        <w:t>e</w:t>
      </w:r>
      <w:r w:rsidR="2222DCDC" w:rsidRPr="5104CD18">
        <w:rPr>
          <w:rFonts w:ascii="Aptos" w:eastAsia="Aptos" w:hAnsi="Aptos" w:cs="Aptos"/>
        </w:rPr>
        <w:t xml:space="preserve"> wezbraniow</w:t>
      </w:r>
      <w:r w:rsidR="3ED7A37D" w:rsidRPr="5104CD18">
        <w:rPr>
          <w:rFonts w:ascii="Aptos" w:eastAsia="Aptos" w:hAnsi="Aptos" w:cs="Aptos"/>
        </w:rPr>
        <w:t>e</w:t>
      </w:r>
      <w:r w:rsidR="2222DCDC" w:rsidRPr="5104CD18">
        <w:rPr>
          <w:rFonts w:ascii="Aptos" w:eastAsia="Aptos" w:hAnsi="Aptos" w:cs="Aptos"/>
        </w:rPr>
        <w:t>, szczególnie w dorzeczu górnej Odry i Wisły. Na mniejszych ciekach stan wody wzrastać będzie powyżej stanów ostrzegawczych, miejscami alarmowych. W centralnej Polsce, najwyższe sumy opadów są prognozowane w woj. łódzkim i na południu woj. mazowieckiego. W tym rejonie głównym zagrożeniem będą podtopienia na obszarach zurbanizowanych.</w:t>
      </w:r>
    </w:p>
    <w:p w14:paraId="54BC2F45" w14:textId="1DA9AF3D" w:rsidR="2222DCDC" w:rsidRDefault="2222DCDC" w:rsidP="608E834A">
      <w:pPr>
        <w:spacing w:line="257" w:lineRule="auto"/>
        <w:jc w:val="both"/>
        <w:rPr>
          <w:rFonts w:ascii="Aptos" w:eastAsia="Aptos" w:hAnsi="Aptos" w:cs="Aptos"/>
          <w:sz w:val="22"/>
          <w:szCs w:val="22"/>
        </w:rPr>
      </w:pPr>
      <w:r>
        <w:rPr>
          <w:noProof/>
        </w:rPr>
        <w:drawing>
          <wp:inline distT="0" distB="0" distL="0" distR="0" wp14:anchorId="6CA9D2B1" wp14:editId="246B2612">
            <wp:extent cx="3590925" cy="3838575"/>
            <wp:effectExtent l="0" t="0" r="0" b="0"/>
            <wp:docPr id="697728515" name="drawing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28515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08E834A">
        <w:rPr>
          <w:rFonts w:ascii="Aptos" w:eastAsia="Aptos" w:hAnsi="Aptos" w:cs="Aptos"/>
          <w:sz w:val="22"/>
          <w:szCs w:val="22"/>
        </w:rPr>
        <w:t xml:space="preserve"> </w:t>
      </w:r>
      <w:r>
        <w:rPr>
          <w:noProof/>
        </w:rPr>
        <w:drawing>
          <wp:inline distT="0" distB="0" distL="0" distR="0" wp14:anchorId="0F1B3CB5" wp14:editId="043BCD3E">
            <wp:extent cx="1981200" cy="1209675"/>
            <wp:effectExtent l="0" t="0" r="0" b="0"/>
            <wp:docPr id="10948984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898422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14BD4" w14:textId="5B6E872F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18.00 07.07.2025</w:t>
      </w:r>
    </w:p>
    <w:p w14:paraId="7F1EC8E6" w14:textId="3A3170B7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392DAB24" wp14:editId="4256CBD1">
            <wp:extent cx="3590925" cy="3819525"/>
            <wp:effectExtent l="0" t="0" r="0" b="0"/>
            <wp:docPr id="829134636" name="drawing" descr="Obraz zawierający mapa, atlas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134636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008286" wp14:editId="6C934FFC">
            <wp:extent cx="1981200" cy="1209675"/>
            <wp:effectExtent l="0" t="0" r="0" b="0"/>
            <wp:docPr id="16742091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209159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1933" w14:textId="760E8556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00.00 08.07.2025</w:t>
      </w:r>
    </w:p>
    <w:p w14:paraId="43B5FED4" w14:textId="40F1E9F1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7B429CE5" wp14:editId="16D88520">
            <wp:extent cx="3600450" cy="3838575"/>
            <wp:effectExtent l="0" t="0" r="0" b="0"/>
            <wp:docPr id="185170130" name="drawing" descr="Obraz zawierający mapa, atlas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7013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BD665F" wp14:editId="15068973">
            <wp:extent cx="1981200" cy="1209675"/>
            <wp:effectExtent l="0" t="0" r="0" b="0"/>
            <wp:docPr id="12670235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023596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E3463" w14:textId="0228F939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06.00 08.07.2025</w:t>
      </w:r>
    </w:p>
    <w:p w14:paraId="42A730B7" w14:textId="337BB392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2E4A18C7" wp14:editId="2BFEA7F1">
            <wp:extent cx="3486150" cy="3724275"/>
            <wp:effectExtent l="0" t="0" r="0" b="0"/>
            <wp:docPr id="984513140" name="drawing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51314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C541AE" wp14:editId="49C41864">
            <wp:extent cx="1981200" cy="1209675"/>
            <wp:effectExtent l="0" t="0" r="0" b="0"/>
            <wp:docPr id="12097527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52758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52746" w14:textId="3807FB57" w:rsidR="2222DCDC" w:rsidRDefault="2222DCDC" w:rsidP="608E834A">
      <w:pPr>
        <w:spacing w:line="257" w:lineRule="auto"/>
        <w:jc w:val="both"/>
      </w:pPr>
      <w:r w:rsidRPr="669EC762">
        <w:rPr>
          <w:rFonts w:ascii="Aptos" w:eastAsia="Aptos" w:hAnsi="Aptos" w:cs="Aptos"/>
          <w:sz w:val="22"/>
          <w:szCs w:val="22"/>
        </w:rPr>
        <w:t>Prognoza</w:t>
      </w:r>
      <w:r w:rsidRPr="608E834A">
        <w:rPr>
          <w:rFonts w:ascii="Aptos" w:eastAsia="Aptos" w:hAnsi="Aptos" w:cs="Aptos"/>
          <w:sz w:val="22"/>
          <w:szCs w:val="22"/>
        </w:rPr>
        <w:t xml:space="preserve"> stanu wody na g. 12.00 08.07.2025</w:t>
      </w:r>
    </w:p>
    <w:p w14:paraId="1DA7B38D" w14:textId="71EAC894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25B3CBC9" wp14:editId="4CC84A6D">
            <wp:extent cx="3476625" cy="3705225"/>
            <wp:effectExtent l="0" t="0" r="0" b="0"/>
            <wp:docPr id="359026752" name="drawing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26752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214DE3" wp14:editId="58EBC0DE">
            <wp:extent cx="1981200" cy="1209675"/>
            <wp:effectExtent l="0" t="0" r="0" b="0"/>
            <wp:docPr id="7167262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726235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B7B33" w14:textId="79D8D9D8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18.00 08.07.2025</w:t>
      </w:r>
    </w:p>
    <w:p w14:paraId="31A0A7C4" w14:textId="359B2FB4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1A1F1B16" wp14:editId="0B4904D7">
            <wp:extent cx="3514725" cy="3771900"/>
            <wp:effectExtent l="0" t="0" r="0" b="0"/>
            <wp:docPr id="1528368337" name="drawing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368337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F0AC2E" wp14:editId="11750A8C">
            <wp:extent cx="1981200" cy="1209675"/>
            <wp:effectExtent l="0" t="0" r="0" b="0"/>
            <wp:docPr id="2661428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4287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5EE92" w14:textId="77FB4A7C" w:rsidR="2222DCDC" w:rsidRDefault="2222DCDC" w:rsidP="608E834A">
      <w:pPr>
        <w:spacing w:line="257" w:lineRule="auto"/>
        <w:jc w:val="both"/>
      </w:pPr>
      <w:r w:rsidRPr="59703401">
        <w:rPr>
          <w:rFonts w:ascii="Aptos" w:eastAsia="Aptos" w:hAnsi="Aptos" w:cs="Aptos"/>
          <w:sz w:val="22"/>
          <w:szCs w:val="22"/>
        </w:rPr>
        <w:t>Prognoza</w:t>
      </w:r>
      <w:r w:rsidRPr="608E834A">
        <w:rPr>
          <w:rFonts w:ascii="Aptos" w:eastAsia="Aptos" w:hAnsi="Aptos" w:cs="Aptos"/>
          <w:sz w:val="22"/>
          <w:szCs w:val="22"/>
        </w:rPr>
        <w:t xml:space="preserve"> stanu wody na g. 00.00 09.07.2025</w:t>
      </w:r>
    </w:p>
    <w:p w14:paraId="03F008D9" w14:textId="7B7D97B1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3412B21C" wp14:editId="06A31205">
            <wp:extent cx="3524250" cy="3790950"/>
            <wp:effectExtent l="0" t="0" r="0" b="0"/>
            <wp:docPr id="1481289418" name="drawing" descr="Obraz zawierający mapa, atlas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289418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935D74" wp14:editId="7E5AFD03">
            <wp:extent cx="1981200" cy="1209675"/>
            <wp:effectExtent l="0" t="0" r="0" b="0"/>
            <wp:docPr id="17216101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610139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363D2" w14:textId="00590894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06.00 09.07.2025</w:t>
      </w:r>
    </w:p>
    <w:p w14:paraId="6502F1CF" w14:textId="7BB25246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0F3726F8" wp14:editId="552E066A">
            <wp:extent cx="3524250" cy="3371850"/>
            <wp:effectExtent l="0" t="0" r="0" b="0"/>
            <wp:docPr id="433877635" name="drawing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877635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6ECDBE" wp14:editId="19656EFB">
            <wp:extent cx="1981200" cy="1209675"/>
            <wp:effectExtent l="0" t="0" r="0" b="0"/>
            <wp:docPr id="185579699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9699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024C2" w14:textId="154F34A5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12.00 09.07.2025</w:t>
      </w:r>
    </w:p>
    <w:p w14:paraId="5208DF88" w14:textId="524E14DE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 xml:space="preserve"> </w:t>
      </w:r>
    </w:p>
    <w:p w14:paraId="70D8995A" w14:textId="6D4F2A6C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33BFE5FD" wp14:editId="4EE9D92B">
            <wp:extent cx="3514725" cy="3019425"/>
            <wp:effectExtent l="0" t="0" r="0" b="0"/>
            <wp:docPr id="769110678" name="drawing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110678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B18C25" wp14:editId="3AA5996A">
            <wp:extent cx="1981200" cy="1209675"/>
            <wp:effectExtent l="0" t="0" r="0" b="0"/>
            <wp:docPr id="14397289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728967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0FC08" w14:textId="3A9F9A43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18.00 09.07.2025</w:t>
      </w:r>
    </w:p>
    <w:p w14:paraId="39D89E9B" w14:textId="14C0EA4D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54A06442" wp14:editId="1130098D">
            <wp:extent cx="3562350" cy="2905125"/>
            <wp:effectExtent l="0" t="0" r="0" b="0"/>
            <wp:docPr id="1936084600" name="drawing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08460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949C3" wp14:editId="426985F2">
            <wp:extent cx="1981200" cy="1209675"/>
            <wp:effectExtent l="0" t="0" r="0" b="0"/>
            <wp:docPr id="8119630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96300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3C510" w14:textId="3D74B728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00.00 10.07.2025</w:t>
      </w:r>
    </w:p>
    <w:p w14:paraId="65EB2C19" w14:textId="228C1AB1" w:rsidR="2222DCDC" w:rsidRDefault="2222DCDC" w:rsidP="608E834A">
      <w:pPr>
        <w:spacing w:line="257" w:lineRule="auto"/>
        <w:jc w:val="both"/>
      </w:pPr>
      <w:r>
        <w:rPr>
          <w:noProof/>
        </w:rPr>
        <w:drawing>
          <wp:inline distT="0" distB="0" distL="0" distR="0" wp14:anchorId="16733783" wp14:editId="5F0F7B7F">
            <wp:extent cx="3562350" cy="2476500"/>
            <wp:effectExtent l="0" t="0" r="0" b="0"/>
            <wp:docPr id="1344485708" name="drawing" descr="Obraz zawierający mapa, atlas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85708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E4B425E">
        <w:rPr>
          <w:noProof/>
        </w:rPr>
        <w:drawing>
          <wp:inline distT="0" distB="0" distL="0" distR="0" wp14:anchorId="6EF0FD7D" wp14:editId="30A74EC1">
            <wp:extent cx="1981200" cy="1209675"/>
            <wp:effectExtent l="0" t="0" r="0" b="0"/>
            <wp:docPr id="14472044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96300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E2C83" w14:textId="12AC943F" w:rsidR="2222DCDC" w:rsidRDefault="2222DCDC" w:rsidP="608E834A">
      <w:pPr>
        <w:spacing w:line="257" w:lineRule="auto"/>
        <w:jc w:val="both"/>
      </w:pPr>
      <w:r w:rsidRPr="608E834A">
        <w:rPr>
          <w:rFonts w:ascii="Aptos" w:eastAsia="Aptos" w:hAnsi="Aptos" w:cs="Aptos"/>
          <w:sz w:val="22"/>
          <w:szCs w:val="22"/>
        </w:rPr>
        <w:t>Prognoza stanu wody na g. 06.00 10.07.2025</w:t>
      </w:r>
    </w:p>
    <w:p w14:paraId="211A2C3A" w14:textId="3142A650" w:rsidR="76DF2018" w:rsidRDefault="76DF2018" w:rsidP="59FCC953">
      <w:pPr>
        <w:ind w:left="-567"/>
        <w:jc w:val="center"/>
        <w:rPr>
          <w:rFonts w:eastAsia="Aptos" w:cs="Aptos"/>
          <w:b/>
          <w:color w:val="FF0000"/>
          <w:sz w:val="28"/>
          <w:szCs w:val="28"/>
        </w:rPr>
      </w:pPr>
    </w:p>
    <w:p w14:paraId="05AFC6BD" w14:textId="6D8F223F" w:rsidR="00A71AE6" w:rsidRPr="00F607F0" w:rsidRDefault="0639C070" w:rsidP="59FCC953">
      <w:pPr>
        <w:ind w:left="-567"/>
        <w:jc w:val="center"/>
        <w:rPr>
          <w:b/>
          <w:sz w:val="28"/>
          <w:szCs w:val="28"/>
        </w:rPr>
      </w:pPr>
      <w:r w:rsidRPr="59FCC953">
        <w:rPr>
          <w:b/>
          <w:sz w:val="28"/>
          <w:szCs w:val="28"/>
        </w:rPr>
        <w:t>Aktualne prognozy niebezpiecznych zjawisk hydrologicznych</w:t>
      </w:r>
    </w:p>
    <w:p w14:paraId="48A40B29" w14:textId="7666AD29" w:rsidR="00A71AE6" w:rsidRPr="00F607F0" w:rsidRDefault="00A71AE6" w:rsidP="2156FFB3">
      <w:pPr>
        <w:ind w:left="-567"/>
        <w:jc w:val="both"/>
      </w:pPr>
      <w:r>
        <w:t xml:space="preserve">Aktualne prognozy niebezpiecznych zjawisk hydrologicznych </w:t>
      </w:r>
      <w:r w:rsidR="6BB74D0C">
        <w:t>zostały przedstawione poniżej:</w:t>
      </w:r>
    </w:p>
    <w:p w14:paraId="5DEA2BCE" w14:textId="7866A3E6" w:rsidR="4C1430FD" w:rsidRDefault="1802212A" w:rsidP="3F2F258C">
      <w:pPr>
        <w:ind w:left="-567"/>
        <w:jc w:val="both"/>
      </w:pPr>
      <w:r>
        <w:rPr>
          <w:noProof/>
        </w:rPr>
        <w:drawing>
          <wp:inline distT="0" distB="0" distL="0" distR="0" wp14:anchorId="652B9CFB" wp14:editId="18978FBC">
            <wp:extent cx="3753356" cy="3505200"/>
            <wp:effectExtent l="0" t="0" r="0" b="0"/>
            <wp:docPr id="1780717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71799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356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D1DA847">
        <w:rPr>
          <w:noProof/>
        </w:rPr>
        <w:drawing>
          <wp:inline distT="0" distB="0" distL="0" distR="0" wp14:anchorId="7CB83F6C" wp14:editId="2E8529C2">
            <wp:extent cx="2062393" cy="3166873"/>
            <wp:effectExtent l="0" t="0" r="0" b="0"/>
            <wp:docPr id="14748003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290399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393" cy="316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C7DC0" w14:textId="4FB40428" w:rsidR="4C1430FD" w:rsidRDefault="4C1430FD" w:rsidP="1893DD1A">
      <w:pPr>
        <w:ind w:left="-567"/>
        <w:jc w:val="both"/>
        <w:rPr>
          <w:sz w:val="22"/>
          <w:szCs w:val="22"/>
        </w:rPr>
      </w:pPr>
      <w:r w:rsidRPr="1B4D5B28">
        <w:rPr>
          <w:sz w:val="22"/>
          <w:szCs w:val="22"/>
        </w:rPr>
        <w:t>Prognoza zagrożeń hydrologicznych na g. 06</w:t>
      </w:r>
      <w:r w:rsidR="02721D8C" w:rsidRPr="1B4D5B28">
        <w:rPr>
          <w:sz w:val="22"/>
          <w:szCs w:val="22"/>
        </w:rPr>
        <w:t>.</w:t>
      </w:r>
      <w:r w:rsidRPr="1B4D5B28">
        <w:rPr>
          <w:sz w:val="22"/>
          <w:szCs w:val="22"/>
        </w:rPr>
        <w:t>00 08.07.2025</w:t>
      </w:r>
    </w:p>
    <w:p w14:paraId="7242F612" w14:textId="2D486521" w:rsidR="4C1430FD" w:rsidRDefault="5B9A7853" w:rsidP="2431AAEF">
      <w:pPr>
        <w:ind w:left="-567"/>
        <w:jc w:val="both"/>
      </w:pPr>
      <w:r>
        <w:rPr>
          <w:noProof/>
        </w:rPr>
        <w:drawing>
          <wp:inline distT="0" distB="0" distL="0" distR="0" wp14:anchorId="43ADDEBB" wp14:editId="5EDD91F7">
            <wp:extent cx="3909626" cy="3657600"/>
            <wp:effectExtent l="0" t="0" r="0" b="0"/>
            <wp:docPr id="5240392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039217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62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8EC41DC">
        <w:rPr>
          <w:noProof/>
        </w:rPr>
        <w:drawing>
          <wp:inline distT="0" distB="0" distL="0" distR="0" wp14:anchorId="00FCB353" wp14:editId="3D6D696A">
            <wp:extent cx="2062393" cy="3166873"/>
            <wp:effectExtent l="0" t="0" r="0" b="0"/>
            <wp:docPr id="20762903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290399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393" cy="316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86F06" w14:textId="09358CA6" w:rsidR="4C1430FD" w:rsidRDefault="4C1430FD" w:rsidP="1CAEE0CD">
      <w:pPr>
        <w:ind w:left="-567"/>
        <w:jc w:val="both"/>
        <w:rPr>
          <w:sz w:val="22"/>
          <w:szCs w:val="22"/>
        </w:rPr>
      </w:pPr>
      <w:r w:rsidRPr="1B4D5B28">
        <w:rPr>
          <w:sz w:val="22"/>
          <w:szCs w:val="22"/>
        </w:rPr>
        <w:t>Prognoza zagrożeń hydrologicznych na g. 06</w:t>
      </w:r>
      <w:r w:rsidR="5A2F7F5F" w:rsidRPr="1B4D5B28">
        <w:rPr>
          <w:sz w:val="22"/>
          <w:szCs w:val="22"/>
        </w:rPr>
        <w:t>.</w:t>
      </w:r>
      <w:r w:rsidRPr="1B4D5B28">
        <w:rPr>
          <w:sz w:val="22"/>
          <w:szCs w:val="22"/>
        </w:rPr>
        <w:t>00 09.07.2025</w:t>
      </w:r>
    </w:p>
    <w:p w14:paraId="77C2E509" w14:textId="0BDBA378" w:rsidR="5023FF66" w:rsidRDefault="5023FF66" w:rsidP="5023FF66">
      <w:pPr>
        <w:ind w:left="-567"/>
        <w:jc w:val="both"/>
      </w:pPr>
    </w:p>
    <w:p w14:paraId="584CF172" w14:textId="60DB296B" w:rsidR="00A71AE6" w:rsidRPr="00F607F0" w:rsidRDefault="00F607F0" w:rsidP="00D57FB2">
      <w:pPr>
        <w:ind w:left="-567"/>
      </w:pPr>
      <w:r>
        <w:rPr>
          <w:rFonts w:eastAsia="Calibri" w:cs="Calibri"/>
          <w:b/>
          <w:bCs/>
          <w:color w:val="000000" w:themeColor="text1"/>
          <w:sz w:val="26"/>
          <w:szCs w:val="26"/>
        </w:rPr>
        <w:br w:type="column"/>
      </w:r>
      <w:r w:rsidR="00A71AE6" w:rsidRPr="00F607F0">
        <w:rPr>
          <w:rFonts w:eastAsia="Calibri" w:cs="Calibri"/>
          <w:b/>
          <w:bCs/>
          <w:color w:val="000000" w:themeColor="text1"/>
          <w:sz w:val="26"/>
          <w:szCs w:val="26"/>
        </w:rPr>
        <w:t xml:space="preserve">Apelujemy o sprawdzanie aktualizowanych prognoz oraz ostrzeżeń meteorologicznych i hydrologicznych na portalach IMGW-PIB: </w:t>
      </w:r>
      <w:r>
        <w:br/>
      </w:r>
      <w:hyperlink r:id="rId51">
        <w:r w:rsidR="00A71AE6" w:rsidRPr="00F607F0">
          <w:rPr>
            <w:rStyle w:val="Hyperlink"/>
            <w:rFonts w:eastAsia="Calibri" w:cs="Calibri"/>
            <w:b/>
            <w:bCs/>
            <w:sz w:val="26"/>
            <w:szCs w:val="26"/>
          </w:rPr>
          <w:t>https://meteo.imgw.pl/</w:t>
        </w:r>
      </w:hyperlink>
      <w:r w:rsidR="00A71AE6" w:rsidRPr="00F607F0">
        <w:rPr>
          <w:rFonts w:eastAsia="Calibri" w:cs="Calibri"/>
          <w:b/>
          <w:bCs/>
          <w:color w:val="000000" w:themeColor="text1"/>
          <w:sz w:val="26"/>
          <w:szCs w:val="26"/>
        </w:rPr>
        <w:t xml:space="preserve">  i </w:t>
      </w:r>
      <w:hyperlink r:id="rId52">
        <w:r w:rsidR="00A71AE6" w:rsidRPr="00F607F0">
          <w:rPr>
            <w:rStyle w:val="Hyperlink"/>
            <w:rFonts w:eastAsia="Calibri" w:cs="Calibri"/>
            <w:b/>
            <w:bCs/>
            <w:sz w:val="26"/>
            <w:szCs w:val="26"/>
          </w:rPr>
          <w:t>https://hydro.imgw.pl/</w:t>
        </w:r>
      </w:hyperlink>
    </w:p>
    <w:p w14:paraId="57C3BB6A" w14:textId="77777777" w:rsidR="00A71AE6" w:rsidRPr="00F607F0" w:rsidRDefault="00A71AE6" w:rsidP="02F92C0D">
      <w:pPr>
        <w:spacing w:after="0" w:line="240" w:lineRule="auto"/>
        <w:ind w:left="-567"/>
        <w:contextualSpacing/>
        <w:rPr>
          <w:rFonts w:eastAsia="Calibri" w:cs="Calibri"/>
          <w:color w:val="000000" w:themeColor="text1"/>
          <w:sz w:val="22"/>
          <w:szCs w:val="22"/>
        </w:rPr>
      </w:pPr>
    </w:p>
    <w:p w14:paraId="0AF9AF06" w14:textId="7E928DBA" w:rsidR="00A71AE6" w:rsidRPr="004A7DE9" w:rsidRDefault="00A71AE6" w:rsidP="02F92C0D">
      <w:pPr>
        <w:spacing w:line="259" w:lineRule="auto"/>
        <w:ind w:left="-567"/>
        <w:contextualSpacing/>
        <w:rPr>
          <w:rFonts w:eastAsia="Calibri" w:cs="Calibri"/>
          <w:b/>
          <w:bCs/>
          <w:color w:val="000000" w:themeColor="text1"/>
          <w:sz w:val="22"/>
          <w:szCs w:val="22"/>
        </w:rPr>
      </w:pPr>
      <w:r w:rsidRPr="02F92C0D">
        <w:rPr>
          <w:rStyle w:val="normaltextrun"/>
          <w:rFonts w:eastAsia="Calibri" w:cs="Calibri"/>
          <w:b/>
          <w:bCs/>
          <w:color w:val="000000" w:themeColor="text1"/>
          <w:sz w:val="24"/>
          <w:szCs w:val="24"/>
        </w:rPr>
        <w:t>IMGW-PIB ZESPÓŁ KOMUNIKACJI</w:t>
      </w:r>
    </w:p>
    <w:p w14:paraId="2D9C72AF" w14:textId="1B8AFC4C" w:rsidR="00A71AE6" w:rsidRPr="00F607F0" w:rsidRDefault="77874F96" w:rsidP="02F92C0D">
      <w:pPr>
        <w:spacing w:line="259" w:lineRule="auto"/>
        <w:ind w:left="-567"/>
        <w:contextualSpacing/>
        <w:rPr>
          <w:rFonts w:ascii="Aptos" w:eastAsia="Aptos" w:hAnsi="Aptos" w:cs="Aptos"/>
          <w:sz w:val="22"/>
          <w:szCs w:val="22"/>
        </w:rPr>
      </w:pPr>
      <w:r w:rsidRPr="02F92C0D">
        <w:rPr>
          <w:rFonts w:ascii="Aptos" w:eastAsia="Aptos" w:hAnsi="Aptos" w:cs="Aptos"/>
        </w:rPr>
        <w:t>E. biuroprasowe@imgw.pl | T. +48 503 122 100</w:t>
      </w:r>
    </w:p>
    <w:p w14:paraId="773E0F64" w14:textId="28032B06" w:rsidR="00A71AE6" w:rsidRPr="00F607F0" w:rsidRDefault="00A71AE6" w:rsidP="02F92C0D">
      <w:pPr>
        <w:spacing w:line="259" w:lineRule="auto"/>
        <w:ind w:left="-567"/>
        <w:contextualSpacing/>
        <w:jc w:val="both"/>
        <w:rPr>
          <w:rStyle w:val="normaltextrun"/>
          <w:rFonts w:eastAsia="Calibri" w:cs="Calibri"/>
          <w:color w:val="000000" w:themeColor="text1"/>
        </w:rPr>
      </w:pPr>
      <w:r w:rsidRPr="0C6A0C61">
        <w:rPr>
          <w:rStyle w:val="normaltextrun"/>
          <w:rFonts w:eastAsia="Calibri" w:cs="Calibri"/>
          <w:b/>
          <w:color w:val="000000" w:themeColor="text1"/>
          <w:sz w:val="24"/>
          <w:szCs w:val="24"/>
          <w:lang w:val="en-US"/>
        </w:rPr>
        <w:t>Social Media:</w:t>
      </w:r>
      <w:r w:rsidRPr="02F92C0D">
        <w:rPr>
          <w:rStyle w:val="normaltextrun"/>
          <w:rFonts w:eastAsia="Calibri" w:cs="Calibri"/>
          <w:color w:val="000000" w:themeColor="text1"/>
          <w:sz w:val="24"/>
          <w:szCs w:val="24"/>
          <w:lang w:val="en-US"/>
        </w:rPr>
        <w:t xml:space="preserve"> </w:t>
      </w:r>
      <w:r w:rsidRPr="02F92C0D">
        <w:rPr>
          <w:rFonts w:ascii="Aptos" w:eastAsia="Aptos" w:hAnsi="Aptos" w:cs="Aptos"/>
          <w:lang w:val="en-US"/>
        </w:rPr>
        <w:t>Facebook (Meteoimgw), X (imgwmeteo), Instagram (imgwmeteopolska), LinkedIn (IMGW), YouTube (IMGWMETEO</w:t>
      </w:r>
      <w:r w:rsidR="6033B57C" w:rsidRPr="02F92C0D">
        <w:rPr>
          <w:rFonts w:ascii="Aptos" w:eastAsia="Aptos" w:hAnsi="Aptos" w:cs="Aptos"/>
          <w:lang w:val="en-US"/>
        </w:rPr>
        <w:t>), TikTok (imgwmeteo), Bluesky (@imgwmeteo.bsky.social), Threads (imgwmeteopolska</w:t>
      </w:r>
      <w:r w:rsidRPr="02F92C0D">
        <w:rPr>
          <w:rFonts w:ascii="Aptos" w:eastAsia="Aptos" w:hAnsi="Aptos" w:cs="Aptos"/>
          <w:lang w:val="en-US"/>
        </w:rPr>
        <w:t>)</w:t>
      </w:r>
    </w:p>
    <w:p w14:paraId="3E833A84" w14:textId="5C45190D" w:rsidR="00A71AE6" w:rsidRPr="00F607F0" w:rsidRDefault="00A71AE6" w:rsidP="02F92C0D">
      <w:pPr>
        <w:spacing w:line="259" w:lineRule="auto"/>
        <w:ind w:left="-567"/>
        <w:contextualSpacing/>
        <w:jc w:val="both"/>
        <w:rPr>
          <w:rStyle w:val="normaltextrun"/>
          <w:rFonts w:eastAsia="Calibri" w:cs="Calibri"/>
          <w:color w:val="000000" w:themeColor="text1"/>
        </w:rPr>
      </w:pPr>
    </w:p>
    <w:p w14:paraId="4B68A0AF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SERWIS POGODOWY DLA POLSKI: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3">
        <w:r w:rsidRPr="00F607F0">
          <w:rPr>
            <w:rStyle w:val="Hyperlink"/>
            <w:rFonts w:eastAsia="Calibri" w:cs="Calibri"/>
            <w:sz w:val="22"/>
            <w:szCs w:val="22"/>
          </w:rPr>
          <w:t>https://meteo.imgw.pl/</w:t>
        </w:r>
      </w:hyperlink>
    </w:p>
    <w:p w14:paraId="07E94566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sz w:val="22"/>
          <w:szCs w:val="22"/>
        </w:rPr>
      </w:pPr>
      <w:r w:rsidRPr="00F607F0">
        <w:rPr>
          <w:rFonts w:eastAsia="Calibri" w:cs="Calibri"/>
          <w:b/>
          <w:bCs/>
          <w:sz w:val="22"/>
          <w:szCs w:val="22"/>
        </w:rPr>
        <w:t>SERWIS HYDROLOGICZNY DLA POLSKI</w:t>
      </w:r>
      <w:r w:rsidRPr="00F607F0">
        <w:rPr>
          <w:rFonts w:eastAsia="Calibri" w:cs="Calibri"/>
          <w:sz w:val="22"/>
          <w:szCs w:val="22"/>
        </w:rPr>
        <w:t xml:space="preserve">: </w:t>
      </w:r>
      <w:hyperlink r:id="rId54">
        <w:r w:rsidRPr="00F607F0">
          <w:rPr>
            <w:rStyle w:val="Hyperlink"/>
            <w:rFonts w:eastAsia="Calibri" w:cs="Calibri"/>
            <w:sz w:val="22"/>
            <w:szCs w:val="22"/>
          </w:rPr>
          <w:t>https://hydro.imgw.pl/</w:t>
        </w:r>
      </w:hyperlink>
    </w:p>
    <w:p w14:paraId="1B181C25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sz w:val="22"/>
          <w:szCs w:val="22"/>
        </w:rPr>
      </w:pPr>
      <w:r w:rsidRPr="00F607F0">
        <w:rPr>
          <w:rFonts w:eastAsia="Calibri" w:cs="Calibri"/>
          <w:b/>
          <w:bCs/>
          <w:sz w:val="22"/>
          <w:szCs w:val="22"/>
        </w:rPr>
        <w:t>SERWIS MODELI NUMERYCZNYCH POGODY W IMGW</w:t>
      </w:r>
      <w:r w:rsidRPr="00F607F0">
        <w:rPr>
          <w:rFonts w:eastAsia="Calibri" w:cs="Calibri"/>
          <w:sz w:val="22"/>
          <w:szCs w:val="22"/>
        </w:rPr>
        <w:t xml:space="preserve">: </w:t>
      </w:r>
      <w:hyperlink r:id="rId55">
        <w:r w:rsidRPr="00F607F0">
          <w:rPr>
            <w:rStyle w:val="Hyperlink"/>
            <w:rFonts w:eastAsia="Calibri" w:cs="Calibri"/>
            <w:sz w:val="22"/>
            <w:szCs w:val="22"/>
          </w:rPr>
          <w:t>https://modele.imgw.pl/</w:t>
        </w:r>
      </w:hyperlink>
    </w:p>
    <w:p w14:paraId="06FC72DD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APLIKACJA MOBILNA: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6">
        <w:r w:rsidRPr="00F607F0">
          <w:rPr>
            <w:rStyle w:val="Hyperlink"/>
            <w:rFonts w:eastAsia="Calibri" w:cs="Calibri"/>
            <w:sz w:val="22"/>
            <w:szCs w:val="22"/>
          </w:rPr>
          <w:t>http://aplikacjameteo.imgw.pl/</w:t>
        </w:r>
      </w:hyperlink>
    </w:p>
    <w:p w14:paraId="1DCF3D56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SERWIS Z CAŁOROCZNĄ POGODĄ DLA GÓR: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7">
        <w:r w:rsidRPr="00F607F0">
          <w:rPr>
            <w:rStyle w:val="Hyperlink"/>
            <w:rFonts w:eastAsia="Calibri" w:cs="Calibri"/>
            <w:sz w:val="22"/>
            <w:szCs w:val="22"/>
          </w:rPr>
          <w:t>http://gory.imgw.pl/</w:t>
        </w:r>
      </w:hyperlink>
    </w:p>
    <w:p w14:paraId="3270D6CC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DARMOWY WIDGET POGODOWY: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8">
        <w:r w:rsidRPr="00F607F0">
          <w:rPr>
            <w:rStyle w:val="Hyperlink"/>
            <w:rFonts w:eastAsia="Calibri" w:cs="Calibri"/>
            <w:sz w:val="22"/>
            <w:szCs w:val="22"/>
          </w:rPr>
          <w:t>http://widgetmeteo.imgw.pl/</w:t>
        </w:r>
      </w:hyperlink>
    </w:p>
    <w:p w14:paraId="2DED1FAF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</w:p>
    <w:p w14:paraId="7CE552AA" w14:textId="1B08EDD0" w:rsidR="00A71AE6" w:rsidRPr="00F607F0" w:rsidRDefault="00A71AE6" w:rsidP="00D57FB2">
      <w:pPr>
        <w:spacing w:after="0" w:line="240" w:lineRule="auto"/>
        <w:ind w:left="-567"/>
        <w:jc w:val="both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color w:val="000000" w:themeColor="text1"/>
          <w:sz w:val="22"/>
          <w:szCs w:val="22"/>
        </w:rPr>
        <w:t>IMGW-PIB. Instytut pełni kluczową rolę w osłonie meteorologicznej kraju od 1919 roku. Od Tatr po Bałtyk, od Karpat po Zalew Szczeciński analizujemy, dostarczamy prognozy i wydajemy ostrzeżenie. Nasze systemy informacyjne i rozwiązania działają 24/7 przez cały rok, wsparte wiedzą i</w:t>
      </w:r>
      <w:r w:rsidR="008722E2">
        <w:rPr>
          <w:rFonts w:eastAsia="Calibri" w:cs="Calibri"/>
          <w:color w:val="000000" w:themeColor="text1"/>
          <w:sz w:val="22"/>
          <w:szCs w:val="22"/>
        </w:rPr>
        <w:t> </w:t>
      </w:r>
      <w:r w:rsidRPr="00F607F0">
        <w:rPr>
          <w:rFonts w:eastAsia="Calibri" w:cs="Calibri"/>
          <w:color w:val="000000" w:themeColor="text1"/>
          <w:sz w:val="22"/>
          <w:szCs w:val="22"/>
        </w:rPr>
        <w:t>doświadczeniem analityków i specjalistów meteorologii i hydrologii. Jesteśmy Instytutem skupiającym wysokiej klasy specjalistów i dysponujemy niezbędną infrastrukturą do pracy nad nim. Pogoda i klimat to jeden z najważniejszych tematów we współczesnym świecie.</w:t>
      </w:r>
    </w:p>
    <w:p w14:paraId="04A138A6" w14:textId="77777777" w:rsidR="00A71AE6" w:rsidRPr="00F607F0" w:rsidRDefault="00A71AE6" w:rsidP="00D57FB2">
      <w:pPr>
        <w:ind w:left="-567"/>
        <w:jc w:val="both"/>
      </w:pPr>
    </w:p>
    <w:p w14:paraId="3806F991" w14:textId="77777777" w:rsidR="00A71AE6" w:rsidRPr="00F607F0" w:rsidRDefault="00A71AE6" w:rsidP="00D57FB2">
      <w:pPr>
        <w:spacing w:line="278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b/>
          <w:sz w:val="22"/>
          <w:szCs w:val="22"/>
        </w:rPr>
        <w:t>Opracowali</w:t>
      </w:r>
      <w:r w:rsidRPr="0C6A0C61">
        <w:rPr>
          <w:sz w:val="22"/>
          <w:szCs w:val="22"/>
        </w:rPr>
        <w:t>:</w:t>
      </w:r>
      <w:r w:rsidRPr="00F607F0">
        <w:br/>
      </w:r>
      <w:r w:rsidRPr="0C6A0C61">
        <w:rPr>
          <w:rFonts w:eastAsia="Aptos" w:cs="Aptos"/>
          <w:sz w:val="22"/>
          <w:szCs w:val="22"/>
        </w:rPr>
        <w:t>mgr inż. Piotr Szuster, Centrum Meteorologicznej Osłony Kraju, Laboratorium Modelowania Meteorologicznego</w:t>
      </w:r>
    </w:p>
    <w:p w14:paraId="7EA11187" w14:textId="77777777" w:rsidR="00A71AE6" w:rsidRPr="00F607F0" w:rsidRDefault="00A71AE6" w:rsidP="00D57FB2">
      <w:pPr>
        <w:spacing w:line="278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rFonts w:eastAsia="Aptos" w:cs="Aptos"/>
          <w:sz w:val="22"/>
          <w:szCs w:val="22"/>
        </w:rPr>
        <w:t>dr Natalia Pilguj, Centrum Meteorologicznej Osłony Kraju, Laboratorium Modelowania Meteorologicznego</w:t>
      </w:r>
    </w:p>
    <w:p w14:paraId="042A70CB" w14:textId="77777777" w:rsidR="00A71AE6" w:rsidRPr="00F607F0" w:rsidRDefault="00A71AE6" w:rsidP="00D57FB2">
      <w:pPr>
        <w:spacing w:line="278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rFonts w:eastAsia="Aptos" w:cs="Aptos"/>
          <w:sz w:val="22"/>
          <w:szCs w:val="22"/>
        </w:rPr>
        <w:t>mgr Artur Surowiecki, Centrum Meteorologicznej Osłony Kraju, Laboratorium Modelowania Meteorologicznego</w:t>
      </w:r>
    </w:p>
    <w:p w14:paraId="1EF71F13" w14:textId="3674C809" w:rsidR="1A6D29E1" w:rsidRDefault="5D42EA1D" w:rsidP="1A6D29E1">
      <w:pPr>
        <w:spacing w:line="278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59BFE13A">
        <w:rPr>
          <w:rFonts w:eastAsia="Aptos" w:cs="Aptos"/>
          <w:sz w:val="22"/>
          <w:szCs w:val="22"/>
        </w:rPr>
        <w:t>mgr inż. Mateusz Barczyk, Centrum Meteorologicznej Osłony Kraju</w:t>
      </w:r>
    </w:p>
    <w:p w14:paraId="6B35BBE3" w14:textId="185E8EF7" w:rsidR="00A71AE6" w:rsidRPr="00F607F0" w:rsidRDefault="00A71AE6" w:rsidP="00D57FB2">
      <w:pPr>
        <w:spacing w:line="278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1AD2729D">
        <w:rPr>
          <w:rFonts w:eastAsia="Aptos" w:cs="Aptos"/>
          <w:sz w:val="22"/>
          <w:szCs w:val="22"/>
        </w:rPr>
        <w:t xml:space="preserve">mgr </w:t>
      </w:r>
      <w:r w:rsidR="43910938" w:rsidRPr="1AD2729D">
        <w:rPr>
          <w:rFonts w:eastAsia="Aptos" w:cs="Aptos"/>
          <w:sz w:val="22"/>
          <w:szCs w:val="22"/>
        </w:rPr>
        <w:t>Jan Szymankiewicz</w:t>
      </w:r>
      <w:r w:rsidRPr="1AD2729D">
        <w:rPr>
          <w:rFonts w:eastAsia="Aptos" w:cs="Aptos"/>
          <w:sz w:val="22"/>
          <w:szCs w:val="22"/>
        </w:rPr>
        <w:t>,</w:t>
      </w:r>
      <w:r w:rsidR="04CE584C" w:rsidRPr="1AD2729D">
        <w:rPr>
          <w:rFonts w:eastAsia="Aptos" w:cs="Aptos"/>
          <w:sz w:val="22"/>
          <w:szCs w:val="22"/>
        </w:rPr>
        <w:t xml:space="preserve"> </w:t>
      </w:r>
      <w:r w:rsidRPr="1AD2729D">
        <w:rPr>
          <w:rFonts w:eastAsia="Aptos" w:cs="Aptos"/>
          <w:sz w:val="22"/>
          <w:szCs w:val="22"/>
        </w:rPr>
        <w:t>Centrum Hydrologicznej Osłony Kraju, Centralne Biuro Hydrologii Operacyjnej</w:t>
      </w:r>
    </w:p>
    <w:p w14:paraId="7B295E07" w14:textId="2C1A8B4A" w:rsidR="00A71AE6" w:rsidRDefault="00575246" w:rsidP="00D57FB2">
      <w:pPr>
        <w:ind w:left="-567"/>
        <w:contextualSpacing/>
        <w:jc w:val="both"/>
        <w:rPr>
          <w:rFonts w:eastAsia="Aptos" w:cs="Aptos"/>
          <w:sz w:val="22"/>
          <w:szCs w:val="22"/>
        </w:rPr>
      </w:pPr>
      <w:r w:rsidRPr="00327811">
        <w:rPr>
          <w:rFonts w:eastAsia="Aptos" w:cs="Aptos"/>
          <w:sz w:val="22"/>
          <w:szCs w:val="22"/>
        </w:rPr>
        <w:t xml:space="preserve">mgr Anna Gryczman, </w:t>
      </w:r>
      <w:r w:rsidRPr="59BFE13A">
        <w:rPr>
          <w:rFonts w:eastAsia="Aptos" w:cs="Aptos"/>
          <w:sz w:val="22"/>
          <w:szCs w:val="22"/>
        </w:rPr>
        <w:t>Centrum Meteorologicznej Osłony Kraju</w:t>
      </w:r>
      <w:r>
        <w:rPr>
          <w:rFonts w:eastAsia="Aptos" w:cs="Aptos"/>
          <w:sz w:val="22"/>
          <w:szCs w:val="22"/>
        </w:rPr>
        <w:t xml:space="preserve">, </w:t>
      </w:r>
      <w:r w:rsidR="005C47C1">
        <w:rPr>
          <w:rFonts w:eastAsia="Aptos" w:cs="Aptos"/>
          <w:sz w:val="22"/>
          <w:szCs w:val="22"/>
        </w:rPr>
        <w:t>C</w:t>
      </w:r>
      <w:r w:rsidR="00AE6AB2" w:rsidRPr="00AE6AB2">
        <w:rPr>
          <w:rFonts w:eastAsia="Aptos" w:cs="Aptos"/>
          <w:sz w:val="22"/>
          <w:szCs w:val="22"/>
        </w:rPr>
        <w:t>entralne Biuro Prognoz Meteorologicznych w Warszawie</w:t>
      </w:r>
      <w:r w:rsidR="00AE6AB2">
        <w:rPr>
          <w:rFonts w:eastAsia="Aptos" w:cs="Aptos"/>
          <w:sz w:val="22"/>
          <w:szCs w:val="22"/>
        </w:rPr>
        <w:t xml:space="preserve"> </w:t>
      </w:r>
      <w:r w:rsidR="00B03889" w:rsidRPr="00B03889">
        <w:rPr>
          <w:rFonts w:eastAsia="Aptos" w:cs="Aptos"/>
          <w:sz w:val="22"/>
          <w:szCs w:val="22"/>
        </w:rPr>
        <w:t>- Synoptyk Ostrzeżeniowy</w:t>
      </w:r>
    </w:p>
    <w:p w14:paraId="4456C739" w14:textId="115E5B1F" w:rsidR="00B03889" w:rsidRPr="00327811" w:rsidRDefault="000D128A" w:rsidP="00D57FB2">
      <w:pPr>
        <w:ind w:left="-567"/>
        <w:contextualSpacing/>
        <w:jc w:val="both"/>
        <w:rPr>
          <w:rFonts w:eastAsia="Aptos" w:cs="Aptos"/>
          <w:sz w:val="22"/>
          <w:szCs w:val="22"/>
        </w:rPr>
      </w:pPr>
      <w:r w:rsidRPr="00327811">
        <w:rPr>
          <w:rFonts w:eastAsia="Aptos" w:cs="Aptos"/>
          <w:sz w:val="22"/>
          <w:szCs w:val="22"/>
        </w:rPr>
        <w:t xml:space="preserve">mgr inż. Kamil Walczak, </w:t>
      </w:r>
      <w:r w:rsidR="000B5350" w:rsidRPr="59BFE13A">
        <w:rPr>
          <w:rFonts w:eastAsia="Aptos" w:cs="Aptos"/>
          <w:sz w:val="22"/>
          <w:szCs w:val="22"/>
        </w:rPr>
        <w:t>Centrum Meteorologicznej Osłony Kraju</w:t>
      </w:r>
      <w:r w:rsidR="000B5350">
        <w:rPr>
          <w:rFonts w:eastAsia="Aptos" w:cs="Aptos"/>
          <w:sz w:val="22"/>
          <w:szCs w:val="22"/>
        </w:rPr>
        <w:t xml:space="preserve">, </w:t>
      </w:r>
      <w:r w:rsidR="005C47C1">
        <w:rPr>
          <w:rFonts w:eastAsia="Aptos" w:cs="Aptos"/>
          <w:sz w:val="22"/>
          <w:szCs w:val="22"/>
        </w:rPr>
        <w:t>C</w:t>
      </w:r>
      <w:r w:rsidR="000B5350" w:rsidRPr="00AE6AB2">
        <w:rPr>
          <w:rFonts w:eastAsia="Aptos" w:cs="Aptos"/>
          <w:sz w:val="22"/>
          <w:szCs w:val="22"/>
        </w:rPr>
        <w:t>entralne Biuro Prognoz Meteorologicznych w Warszawie</w:t>
      </w:r>
      <w:r w:rsidR="000B5350">
        <w:rPr>
          <w:rFonts w:eastAsia="Aptos" w:cs="Aptos"/>
          <w:sz w:val="22"/>
          <w:szCs w:val="22"/>
        </w:rPr>
        <w:t xml:space="preserve"> </w:t>
      </w:r>
      <w:r w:rsidR="000B5350" w:rsidRPr="00B03889">
        <w:rPr>
          <w:rFonts w:eastAsia="Aptos" w:cs="Aptos"/>
          <w:sz w:val="22"/>
          <w:szCs w:val="22"/>
        </w:rPr>
        <w:t>-</w:t>
      </w:r>
      <w:r w:rsidR="00327811">
        <w:rPr>
          <w:rFonts w:eastAsia="Aptos" w:cs="Aptos"/>
          <w:sz w:val="22"/>
          <w:szCs w:val="22"/>
        </w:rPr>
        <w:t xml:space="preserve"> </w:t>
      </w:r>
      <w:r w:rsidR="00327811" w:rsidRPr="00327811">
        <w:rPr>
          <w:rFonts w:eastAsia="Aptos" w:cs="Aptos"/>
          <w:sz w:val="22"/>
          <w:szCs w:val="22"/>
        </w:rPr>
        <w:t>Synoptyk Kraju</w:t>
      </w:r>
    </w:p>
    <w:p w14:paraId="1A2C0563" w14:textId="77777777" w:rsidR="00327811" w:rsidRDefault="00327811" w:rsidP="00D57FB2">
      <w:pPr>
        <w:ind w:left="-567"/>
        <w:contextualSpacing/>
        <w:jc w:val="both"/>
      </w:pPr>
    </w:p>
    <w:p w14:paraId="7D093AE9" w14:textId="77777777" w:rsidR="00A71AE6" w:rsidRPr="00F607F0" w:rsidRDefault="00A71AE6" w:rsidP="00D57FB2">
      <w:pPr>
        <w:ind w:left="-567"/>
        <w:contextualSpacing/>
        <w:jc w:val="both"/>
        <w:rPr>
          <w:b/>
          <w:sz w:val="22"/>
          <w:szCs w:val="22"/>
        </w:rPr>
      </w:pPr>
      <w:r w:rsidRPr="0C6A0C61">
        <w:rPr>
          <w:b/>
          <w:sz w:val="22"/>
          <w:szCs w:val="22"/>
        </w:rPr>
        <w:t>Zatwierdzili:</w:t>
      </w:r>
    </w:p>
    <w:p w14:paraId="6625ECF6" w14:textId="77777777" w:rsidR="00A71AE6" w:rsidRPr="00F607F0" w:rsidRDefault="00A71AE6" w:rsidP="00D57FB2">
      <w:pPr>
        <w:ind w:left="-567"/>
        <w:contextualSpacing/>
        <w:jc w:val="both"/>
        <w:rPr>
          <w:sz w:val="22"/>
          <w:szCs w:val="22"/>
        </w:rPr>
      </w:pPr>
      <w:r w:rsidRPr="0C6A0C61">
        <w:rPr>
          <w:sz w:val="22"/>
          <w:szCs w:val="22"/>
        </w:rPr>
        <w:t>dr Grzegorz Duniec, Dyrektor Centrum Meteorologicznej Osłony Kraju</w:t>
      </w:r>
    </w:p>
    <w:p w14:paraId="58007DFF" w14:textId="77777777" w:rsidR="00A71AE6" w:rsidRPr="00F607F0" w:rsidRDefault="00A71AE6" w:rsidP="00D57FB2">
      <w:pPr>
        <w:ind w:left="-567"/>
        <w:contextualSpacing/>
        <w:jc w:val="both"/>
        <w:rPr>
          <w:sz w:val="22"/>
          <w:szCs w:val="22"/>
        </w:rPr>
      </w:pPr>
      <w:r w:rsidRPr="0C6A0C61">
        <w:rPr>
          <w:sz w:val="22"/>
          <w:szCs w:val="22"/>
        </w:rPr>
        <w:t>dr Paweł Przygrodzki, Dyrektor Centrum Hydrologicznej Osłony Kraju</w:t>
      </w:r>
    </w:p>
    <w:p w14:paraId="25EE774E" w14:textId="786FE7F4" w:rsidR="00A71AE6" w:rsidRPr="00F607F0" w:rsidRDefault="00A71AE6" w:rsidP="00D57FB2">
      <w:pPr>
        <w:ind w:left="-567"/>
        <w:contextualSpacing/>
        <w:jc w:val="both"/>
        <w:rPr>
          <w:sz w:val="22"/>
          <w:szCs w:val="22"/>
        </w:rPr>
      </w:pPr>
    </w:p>
    <w:p w14:paraId="411AD6B6" w14:textId="0FE16A8C" w:rsidR="00062BC2" w:rsidRPr="00F607F0" w:rsidRDefault="00A71AE6" w:rsidP="00BA00AB">
      <w:pPr>
        <w:ind w:left="-567"/>
        <w:contextualSpacing/>
        <w:jc w:val="both"/>
      </w:pPr>
      <w:r w:rsidRPr="0C6A0C61">
        <w:rPr>
          <w:sz w:val="22"/>
          <w:szCs w:val="22"/>
        </w:rPr>
        <w:t xml:space="preserve">Komunikat nr </w:t>
      </w:r>
      <w:r w:rsidR="71B84FDE" w:rsidRPr="0C6A0C61">
        <w:rPr>
          <w:sz w:val="22"/>
          <w:szCs w:val="22"/>
        </w:rPr>
        <w:t>3</w:t>
      </w:r>
      <w:r w:rsidRPr="0C6A0C61">
        <w:rPr>
          <w:sz w:val="22"/>
          <w:szCs w:val="22"/>
        </w:rPr>
        <w:t xml:space="preserve"> – opracowany i opublikowany </w:t>
      </w:r>
      <w:r w:rsidR="3ED405B2" w:rsidRPr="0C6A0C61">
        <w:rPr>
          <w:sz w:val="22"/>
          <w:szCs w:val="22"/>
        </w:rPr>
        <w:t>7</w:t>
      </w:r>
      <w:r w:rsidRPr="0C6A0C61">
        <w:rPr>
          <w:sz w:val="22"/>
          <w:szCs w:val="22"/>
        </w:rPr>
        <w:t xml:space="preserve"> lipca 2025 roku. </w:t>
      </w:r>
    </w:p>
    <w:sectPr w:rsidR="00062BC2" w:rsidRPr="00F607F0" w:rsidSect="00062BC2">
      <w:headerReference w:type="default" r:id="rId59"/>
      <w:footerReference w:type="default" r:id="rId60"/>
      <w:pgSz w:w="11906" w:h="16838"/>
      <w:pgMar w:top="3119" w:right="1417" w:bottom="1702" w:left="1417" w:header="708" w:footer="5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26587C" w14:textId="77777777" w:rsidR="00BC1ABB" w:rsidRDefault="00BC1ABB" w:rsidP="00796E65">
      <w:pPr>
        <w:spacing w:after="0" w:line="240" w:lineRule="auto"/>
      </w:pPr>
      <w:r>
        <w:separator/>
      </w:r>
    </w:p>
  </w:endnote>
  <w:endnote w:type="continuationSeparator" w:id="0">
    <w:p w14:paraId="618D0FC2" w14:textId="77777777" w:rsidR="00BC1ABB" w:rsidRDefault="00BC1ABB" w:rsidP="00796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0000000000000000000"/>
    <w:charset w:val="00"/>
    <w:family w:val="roman"/>
    <w:notTrueType/>
    <w:pitch w:val="default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9BEC36" w14:textId="77777777" w:rsidR="00796E65" w:rsidRDefault="00062BC2" w:rsidP="00796E65">
    <w:pPr>
      <w:pStyle w:val="Footer"/>
      <w:ind w:left="-851"/>
    </w:pPr>
    <w:r>
      <w:rPr>
        <w:noProof/>
      </w:rPr>
      <w:drawing>
        <wp:anchor distT="0" distB="0" distL="114300" distR="114300" simplePos="0" relativeHeight="251658243" behindDoc="0" locked="0" layoutInCell="1" allowOverlap="1" wp14:anchorId="2836C849" wp14:editId="58AE5C1B">
          <wp:simplePos x="0" y="0"/>
          <wp:positionH relativeFrom="column">
            <wp:posOffset>-1950085</wp:posOffset>
          </wp:positionH>
          <wp:positionV relativeFrom="paragraph">
            <wp:posOffset>-281107</wp:posOffset>
          </wp:positionV>
          <wp:extent cx="11240293" cy="106586"/>
          <wp:effectExtent l="0" t="0" r="0" b="8255"/>
          <wp:wrapNone/>
          <wp:docPr id="691800622" name="kreska.sv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9093832" name="kreska.svg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 r:link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240293" cy="1065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45720" distB="45720" distL="114300" distR="114300" simplePos="0" relativeHeight="251658240" behindDoc="0" locked="0" layoutInCell="1" allowOverlap="1" wp14:anchorId="34105702" wp14:editId="71E6A5C4">
              <wp:simplePos x="0" y="0"/>
              <wp:positionH relativeFrom="column">
                <wp:posOffset>-535092</wp:posOffset>
              </wp:positionH>
              <wp:positionV relativeFrom="paragraph">
                <wp:posOffset>-282899</wp:posOffset>
              </wp:positionV>
              <wp:extent cx="6786645" cy="960465"/>
              <wp:effectExtent l="0" t="0" r="0" b="0"/>
              <wp:wrapNone/>
              <wp:docPr id="217" name="Pole tekstow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86645" cy="9604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5D5F013" w14:textId="77777777" w:rsidR="00643E7B" w:rsidRPr="00ED05B2" w:rsidRDefault="00062BC2" w:rsidP="00643E7B">
                          <w:pPr>
                            <w:spacing w:line="240" w:lineRule="auto"/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 w:rsidRPr="00ED05B2"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>Instytut Meteorologii i Gospodarki Wodnej – Państwowy Instytut Badawczy |</w:t>
                          </w:r>
                          <w:r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ED05B2"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>Institute of Meteorology and Water Management – National Research Institute</w:t>
                          </w:r>
                          <w:r w:rsidRPr="00ED05B2"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br/>
                            <w:t>01-673 Warszawa, ul. Podleśna 61</w:t>
                          </w:r>
                          <w:r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 xml:space="preserve"> | t</w:t>
                          </w:r>
                          <w:r w:rsidR="00643E7B" w:rsidRPr="00ED05B2"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 xml:space="preserve">el.: +48 22 569 41 00 | </w:t>
                          </w:r>
                          <w:r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>f</w:t>
                          </w:r>
                          <w:r w:rsidR="00643E7B" w:rsidRPr="00ED05B2"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 xml:space="preserve">ax: +48 22 834 18 01 | </w:t>
                          </w:r>
                          <w:r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>e</w:t>
                          </w:r>
                          <w:r w:rsidR="00643E7B" w:rsidRPr="00ED05B2"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t xml:space="preserve">-mail: imgw@imgw.pl | </w:t>
                          </w:r>
                          <w:hyperlink r:id="rId4" w:history="1">
                            <w:r w:rsidR="00643E7B" w:rsidRPr="00ED05B2">
                              <w:rPr>
                                <w:rStyle w:val="Hyperlink"/>
                                <w:rFonts w:ascii="Open Sans" w:hAnsi="Open Sans" w:cs="Open Sans"/>
                                <w:color w:val="000000" w:themeColor="text1"/>
                                <w:sz w:val="12"/>
                                <w:szCs w:val="12"/>
                              </w:rPr>
                              <w:t>www.imgw.pl</w:t>
                            </w:r>
                          </w:hyperlink>
                          <w:r w:rsidR="00643E7B" w:rsidRPr="00ED05B2">
                            <w:rPr>
                              <w:rFonts w:ascii="Open Sans" w:hAnsi="Open Sans" w:cs="Open Sans"/>
                              <w:color w:val="000000" w:themeColor="text1"/>
                              <w:sz w:val="12"/>
                              <w:szCs w:val="12"/>
                            </w:rPr>
                            <w:br/>
                            <w:t>Regon: 000080507  |  NIP: 525-000-88-09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 xmlns:asvg="http://schemas.microsoft.com/office/drawing/2016/SVG/main" xmlns:pic="http://schemas.openxmlformats.org/drawingml/2006/picture" xmlns:a="http://schemas.openxmlformats.org/drawingml/2006/main">
          <w:pict>
            <v:shapetype id="_x0000_t202" coordsize="21600,21600" o:spt="202" path="m,l,21600r21600,l21600,xe" w14:anchorId="34105702">
              <v:stroke joinstyle="miter"/>
              <v:path gradientshapeok="t" o:connecttype="rect"/>
            </v:shapetype>
            <v:shape id="Pole tekstowe 2" style="position:absolute;left:0;text-align:left;margin-left:-42.15pt;margin-top:-22.3pt;width:534.4pt;height:75.6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spid="_x0000_s1027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">
              <v:textbox>
                <w:txbxContent>
                  <w:p w:rsidRPr="00ED05B2" w:rsidR="00643E7B" w:rsidP="00643E7B" w:rsidRDefault="00062BC2" w14:paraId="65D5F013" w14:textId="77777777">
                    <w:pPr>
                      <w:spacing w:line="240" w:lineRule="auto"/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</w:pPr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Instytut Meteorologii i Gospodarki Wodnej – Państwowy Instytut Badawczy |</w:t>
                    </w:r>
                    <w:r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 </w:t>
                    </w:r>
                    <w:proofErr w:type="spellStart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Institute</w:t>
                    </w:r>
                    <w:proofErr w:type="spellEnd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 of </w:t>
                    </w:r>
                    <w:proofErr w:type="spellStart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Meteorology</w:t>
                    </w:r>
                    <w:proofErr w:type="spellEnd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 and </w:t>
                    </w:r>
                    <w:proofErr w:type="spellStart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Water</w:t>
                    </w:r>
                    <w:proofErr w:type="spellEnd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 Management – </w:t>
                    </w:r>
                    <w:proofErr w:type="spellStart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National</w:t>
                    </w:r>
                    <w:proofErr w:type="spellEnd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 </w:t>
                    </w:r>
                    <w:proofErr w:type="spellStart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Research</w:t>
                    </w:r>
                    <w:proofErr w:type="spellEnd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 </w:t>
                    </w:r>
                    <w:proofErr w:type="spellStart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Institute</w:t>
                    </w:r>
                    <w:proofErr w:type="spellEnd"/>
                    <w:r w:rsidRPr="00ED05B2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br/>
                      <w:t>01-673 Warszawa, ul. Podleśna 61</w:t>
                    </w:r>
                    <w:r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 | t</w:t>
                    </w:r>
                    <w:r w:rsidRPr="00ED05B2" w:rsidR="00643E7B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el.: +48 22 569 41 00 | </w:t>
                    </w:r>
                    <w:r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f</w:t>
                    </w:r>
                    <w:r w:rsidRPr="00ED05B2" w:rsidR="00643E7B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ax: +48 22 834 18 01 | </w:t>
                    </w:r>
                    <w:r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>e</w:t>
                    </w:r>
                    <w:r w:rsidRPr="00ED05B2" w:rsidR="00643E7B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t xml:space="preserve">-mail: imgw@imgw.pl | </w:t>
                    </w:r>
                    <w:hyperlink w:history="1" r:id="rId8">
                      <w:r w:rsidRPr="00ED05B2" w:rsidR="00643E7B">
                        <w:rPr>
                          <w:rStyle w:val="Hyperlink"/>
                          <w:rFonts w:ascii="Open Sans" w:hAnsi="Open Sans" w:cs="Open Sans"/>
                          <w:color w:val="000000" w:themeColor="text1"/>
                          <w:sz w:val="12"/>
                          <w:szCs w:val="12"/>
                        </w:rPr>
                        <w:t>www.imgw.pl</w:t>
                      </w:r>
                    </w:hyperlink>
                    <w:r w:rsidRPr="00ED05B2" w:rsidR="00643E7B">
                      <w:rPr>
                        <w:rFonts w:ascii="Open Sans" w:hAnsi="Open Sans" w:cs="Open Sans"/>
                        <w:color w:val="000000" w:themeColor="text1"/>
                        <w:sz w:val="12"/>
                        <w:szCs w:val="12"/>
                      </w:rPr>
                      <w:br/>
                      <w:t>Regon: 000080507  |  NIP: 525-000-88-09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D24B09" w14:textId="77777777" w:rsidR="00BC1ABB" w:rsidRDefault="00BC1ABB" w:rsidP="00796E65">
      <w:pPr>
        <w:spacing w:after="0" w:line="240" w:lineRule="auto"/>
      </w:pPr>
      <w:r>
        <w:separator/>
      </w:r>
    </w:p>
  </w:footnote>
  <w:footnote w:type="continuationSeparator" w:id="0">
    <w:p w14:paraId="5BFA7F60" w14:textId="77777777" w:rsidR="00BC1ABB" w:rsidRDefault="00BC1ABB" w:rsidP="00796E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F755D9" w14:textId="77777777" w:rsidR="00796E65" w:rsidRDefault="0022626D" w:rsidP="00796E65">
    <w:pPr>
      <w:pStyle w:val="Header"/>
      <w:ind w:left="-851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376CE111" wp14:editId="74C49D25">
              <wp:simplePos x="0" y="0"/>
              <wp:positionH relativeFrom="column">
                <wp:posOffset>4307205</wp:posOffset>
              </wp:positionH>
              <wp:positionV relativeFrom="paragraph">
                <wp:posOffset>306070</wp:posOffset>
              </wp:positionV>
              <wp:extent cx="1868069" cy="603250"/>
              <wp:effectExtent l="0" t="0" r="0" b="6350"/>
              <wp:wrapNone/>
              <wp:docPr id="833395045" name="Pole tekstow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68069" cy="6032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8723954" w14:textId="580FED8F" w:rsidR="0022626D" w:rsidRPr="009918C4" w:rsidRDefault="00BC29D4" w:rsidP="0022626D">
                          <w:pPr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ZESPÓŁ KOMUNIKACJI</w:t>
                          </w:r>
                          <w:r w:rsidRPr="009918C4"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 xml:space="preserve"> IMGW-PIB</w:t>
                          </w:r>
                          <w:r w:rsidR="0022626D" w:rsidRPr="009918C4"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br/>
                          </w:r>
                          <w:r w:rsidR="009918C4" w:rsidRPr="009918C4"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  <w:t xml:space="preserve">E-mail: </w:t>
                          </w:r>
                          <w:hyperlink r:id="rId1" w:history="1">
                            <w:r w:rsidR="009918C4" w:rsidRPr="009918C4">
                              <w:rPr>
                                <w:rStyle w:val="Hyperlink"/>
                                <w:rFonts w:ascii="Open Sans" w:hAnsi="Open Sans" w:cs="Open Sans"/>
                                <w:color w:val="000000" w:themeColor="text1"/>
                                <w:sz w:val="16"/>
                                <w:szCs w:val="16"/>
                              </w:rPr>
                              <w:t>biuroprasowe@imgw.pl</w:t>
                            </w:r>
                          </w:hyperlink>
                          <w:r w:rsidR="009918C4" w:rsidRPr="009918C4"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  <w:br/>
                            <w:t>Tel.: (+48) 503 122 100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 xmlns:asvg="http://schemas.microsoft.com/office/drawing/2016/SVG/main" xmlns:pic="http://schemas.openxmlformats.org/drawingml/2006/picture" xmlns:a="http://schemas.openxmlformats.org/drawingml/2006/main">
          <w:pict>
            <v:shapetype id="_x0000_t202" coordsize="21600,21600" o:spt="202" path="m,l,21600r21600,l21600,xe" w14:anchorId="376CE111">
              <v:stroke joinstyle="miter"/>
              <v:path gradientshapeok="t" o:connecttype="rect"/>
            </v:shapetype>
            <v:shape id="Pole tekstowe 1" style="position:absolute;left:0;text-align:left;margin-left:339.15pt;margin-top:24.1pt;width:147.1pt;height:47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6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">
              <v:textbox>
                <w:txbxContent>
                  <w:p w:rsidRPr="009918C4" w:rsidR="0022626D" w:rsidP="0022626D" w:rsidRDefault="00BC29D4" w14:paraId="38723954" w14:textId="580FED8F">
                    <w:pPr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</w:pPr>
                    <w:r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t>ZESPÓŁ KOMUNIKACJI</w:t>
                    </w:r>
                    <w:r w:rsidRPr="009918C4"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t xml:space="preserve"> IMGW-PIB</w:t>
                    </w:r>
                    <w:r w:rsidRPr="009918C4" w:rsidR="0022626D"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br/>
                    </w:r>
                    <w:r w:rsidRPr="009918C4" w:rsidR="009918C4"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  <w:t xml:space="preserve">E-mail: </w:t>
                    </w:r>
                    <w:hyperlink w:history="1" r:id="rId2">
                      <w:r w:rsidRPr="009918C4" w:rsidR="009918C4">
                        <w:rPr>
                          <w:rStyle w:val="Hyperlink"/>
                          <w:rFonts w:ascii="Open Sans" w:hAnsi="Open Sans" w:cs="Open Sans"/>
                          <w:color w:val="000000" w:themeColor="text1"/>
                          <w:sz w:val="16"/>
                          <w:szCs w:val="16"/>
                        </w:rPr>
                        <w:t>biuroprasowe@imgw.pl</w:t>
                      </w:r>
                    </w:hyperlink>
                    <w:r w:rsidRPr="009918C4" w:rsidR="009918C4"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  <w:br/>
                      <w:t>Tel.: (+48) 503 122 100</w:t>
                    </w:r>
                  </w:p>
                </w:txbxContent>
              </v:textbox>
            </v:shape>
          </w:pict>
        </mc:Fallback>
      </mc:AlternateContent>
    </w:r>
    <w:r w:rsidR="00796E65">
      <w:rPr>
        <w:noProof/>
      </w:rPr>
      <w:drawing>
        <wp:anchor distT="0" distB="0" distL="114300" distR="114300" simplePos="0" relativeHeight="251658242" behindDoc="0" locked="0" layoutInCell="1" allowOverlap="1" wp14:anchorId="7C7A781B" wp14:editId="015EAD9B">
          <wp:simplePos x="0" y="0"/>
          <wp:positionH relativeFrom="column">
            <wp:posOffset>-535157</wp:posOffset>
          </wp:positionH>
          <wp:positionV relativeFrom="paragraph">
            <wp:posOffset>-68113</wp:posOffset>
          </wp:positionV>
          <wp:extent cx="1287475" cy="1287475"/>
          <wp:effectExtent l="0" t="0" r="8255" b="8255"/>
          <wp:wrapNone/>
          <wp:docPr id="387186192" name="Grafik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6232602" name="Grafika 1"/>
                  <pic:cNvPicPr/>
                </pic:nvPicPr>
                <pic:blipFill>
                  <a:blip r:embed="rId3">
                    <a:extLst>
                      <a:ext uri="{96DAC541-7B7A-43D3-8B79-37D633B846F1}">
                        <asvg:svgBlip xmlns:asvg="http://schemas.microsoft.com/office/drawing/2016/SVG/main" r:embed="rId4" r:link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7475" cy="1287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C8347A"/>
    <w:multiLevelType w:val="hybridMultilevel"/>
    <w:tmpl w:val="FFFFFFFF"/>
    <w:lvl w:ilvl="0" w:tplc="2854AA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9E43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3E0E1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7E8D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EA7C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23EA8D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5496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1A9B6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3F4BE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4E42897"/>
    <w:multiLevelType w:val="hybridMultilevel"/>
    <w:tmpl w:val="FFFFFFFF"/>
    <w:lvl w:ilvl="0" w:tplc="E12CE1C8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35BE095A">
      <w:start w:val="1"/>
      <w:numFmt w:val="bullet"/>
      <w:lvlText w:val=""/>
      <w:lvlJc w:val="left"/>
      <w:pPr>
        <w:ind w:left="1440" w:hanging="360"/>
      </w:pPr>
      <w:rPr>
        <w:rFonts w:ascii="Wingdings" w:hAnsi="Wingdings" w:hint="default"/>
      </w:rPr>
    </w:lvl>
    <w:lvl w:ilvl="2" w:tplc="0100D970">
      <w:start w:val="1"/>
      <w:numFmt w:val="bullet"/>
      <w:lvlText w:val=""/>
      <w:lvlJc w:val="left"/>
      <w:pPr>
        <w:ind w:left="2160" w:hanging="360"/>
      </w:pPr>
      <w:rPr>
        <w:rFonts w:ascii="Wingdings" w:hAnsi="Wingdings" w:hint="default"/>
      </w:rPr>
    </w:lvl>
    <w:lvl w:ilvl="3" w:tplc="2E8C2EB8">
      <w:start w:val="1"/>
      <w:numFmt w:val="bullet"/>
      <w:lvlText w:val=""/>
      <w:lvlJc w:val="left"/>
      <w:pPr>
        <w:ind w:left="2880" w:hanging="360"/>
      </w:pPr>
      <w:rPr>
        <w:rFonts w:ascii="Wingdings" w:hAnsi="Wingdings" w:hint="default"/>
      </w:rPr>
    </w:lvl>
    <w:lvl w:ilvl="4" w:tplc="9482B75C">
      <w:start w:val="1"/>
      <w:numFmt w:val="bullet"/>
      <w:lvlText w:val=""/>
      <w:lvlJc w:val="left"/>
      <w:pPr>
        <w:ind w:left="3600" w:hanging="360"/>
      </w:pPr>
      <w:rPr>
        <w:rFonts w:ascii="Wingdings" w:hAnsi="Wingdings" w:hint="default"/>
      </w:rPr>
    </w:lvl>
    <w:lvl w:ilvl="5" w:tplc="C7A488F2">
      <w:start w:val="1"/>
      <w:numFmt w:val="bullet"/>
      <w:lvlText w:val=""/>
      <w:lvlJc w:val="left"/>
      <w:pPr>
        <w:ind w:left="4320" w:hanging="360"/>
      </w:pPr>
      <w:rPr>
        <w:rFonts w:ascii="Wingdings" w:hAnsi="Wingdings" w:hint="default"/>
      </w:rPr>
    </w:lvl>
    <w:lvl w:ilvl="6" w:tplc="344CCA64">
      <w:start w:val="1"/>
      <w:numFmt w:val="bullet"/>
      <w:lvlText w:val=""/>
      <w:lvlJc w:val="left"/>
      <w:pPr>
        <w:ind w:left="5040" w:hanging="360"/>
      </w:pPr>
      <w:rPr>
        <w:rFonts w:ascii="Wingdings" w:hAnsi="Wingdings" w:hint="default"/>
      </w:rPr>
    </w:lvl>
    <w:lvl w:ilvl="7" w:tplc="D41CF54C">
      <w:start w:val="1"/>
      <w:numFmt w:val="bullet"/>
      <w:lvlText w:val=""/>
      <w:lvlJc w:val="left"/>
      <w:pPr>
        <w:ind w:left="5760" w:hanging="360"/>
      </w:pPr>
      <w:rPr>
        <w:rFonts w:ascii="Wingdings" w:hAnsi="Wingdings" w:hint="default"/>
      </w:rPr>
    </w:lvl>
    <w:lvl w:ilvl="8" w:tplc="2626C8A4">
      <w:start w:val="1"/>
      <w:numFmt w:val="bullet"/>
      <w:lvlText w:val="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94362893">
    <w:abstractNumId w:val="0"/>
  </w:num>
  <w:num w:numId="2" w16cid:durableId="5819128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29D4"/>
    <w:rsid w:val="00000657"/>
    <w:rsid w:val="000039D0"/>
    <w:rsid w:val="000043A7"/>
    <w:rsid w:val="00004F6F"/>
    <w:rsid w:val="00005CF7"/>
    <w:rsid w:val="00006968"/>
    <w:rsid w:val="00010019"/>
    <w:rsid w:val="000112A1"/>
    <w:rsid w:val="0001175B"/>
    <w:rsid w:val="00012727"/>
    <w:rsid w:val="00012DB1"/>
    <w:rsid w:val="00013C39"/>
    <w:rsid w:val="00014236"/>
    <w:rsid w:val="00014299"/>
    <w:rsid w:val="000145E3"/>
    <w:rsid w:val="00014977"/>
    <w:rsid w:val="00014F19"/>
    <w:rsid w:val="00021EDE"/>
    <w:rsid w:val="00023738"/>
    <w:rsid w:val="0002510C"/>
    <w:rsid w:val="000251AB"/>
    <w:rsid w:val="00025FBD"/>
    <w:rsid w:val="00026EC5"/>
    <w:rsid w:val="00030341"/>
    <w:rsid w:val="000323A0"/>
    <w:rsid w:val="00032C0D"/>
    <w:rsid w:val="00033B2F"/>
    <w:rsid w:val="00033B6D"/>
    <w:rsid w:val="00035F51"/>
    <w:rsid w:val="00040591"/>
    <w:rsid w:val="00043892"/>
    <w:rsid w:val="00043D72"/>
    <w:rsid w:val="00045856"/>
    <w:rsid w:val="00047DDC"/>
    <w:rsid w:val="0005009B"/>
    <w:rsid w:val="00052D6B"/>
    <w:rsid w:val="00054A2F"/>
    <w:rsid w:val="000570F8"/>
    <w:rsid w:val="00057BEC"/>
    <w:rsid w:val="000615C5"/>
    <w:rsid w:val="00061D26"/>
    <w:rsid w:val="00062BC2"/>
    <w:rsid w:val="00063665"/>
    <w:rsid w:val="00063932"/>
    <w:rsid w:val="000666C2"/>
    <w:rsid w:val="00070E39"/>
    <w:rsid w:val="00075E5A"/>
    <w:rsid w:val="00075F46"/>
    <w:rsid w:val="00076640"/>
    <w:rsid w:val="00077014"/>
    <w:rsid w:val="00081474"/>
    <w:rsid w:val="000826D9"/>
    <w:rsid w:val="00085546"/>
    <w:rsid w:val="0008557B"/>
    <w:rsid w:val="00085F41"/>
    <w:rsid w:val="00086B7D"/>
    <w:rsid w:val="0009010D"/>
    <w:rsid w:val="00091A52"/>
    <w:rsid w:val="0009226A"/>
    <w:rsid w:val="0009299A"/>
    <w:rsid w:val="00093AF4"/>
    <w:rsid w:val="00094A32"/>
    <w:rsid w:val="00096665"/>
    <w:rsid w:val="00096BE9"/>
    <w:rsid w:val="000974DE"/>
    <w:rsid w:val="00097A73"/>
    <w:rsid w:val="000A159A"/>
    <w:rsid w:val="000A1A25"/>
    <w:rsid w:val="000A2A70"/>
    <w:rsid w:val="000A5655"/>
    <w:rsid w:val="000A5C38"/>
    <w:rsid w:val="000A5E99"/>
    <w:rsid w:val="000B0F6A"/>
    <w:rsid w:val="000B274D"/>
    <w:rsid w:val="000B489F"/>
    <w:rsid w:val="000B4ADC"/>
    <w:rsid w:val="000B5350"/>
    <w:rsid w:val="000BDF4A"/>
    <w:rsid w:val="000C4B82"/>
    <w:rsid w:val="000C5C63"/>
    <w:rsid w:val="000C751F"/>
    <w:rsid w:val="000C7C20"/>
    <w:rsid w:val="000D128A"/>
    <w:rsid w:val="000D1365"/>
    <w:rsid w:val="000D3497"/>
    <w:rsid w:val="000D45D9"/>
    <w:rsid w:val="000D52A1"/>
    <w:rsid w:val="000D7257"/>
    <w:rsid w:val="000E043B"/>
    <w:rsid w:val="000E0EE6"/>
    <w:rsid w:val="000E1359"/>
    <w:rsid w:val="000E2126"/>
    <w:rsid w:val="000E226C"/>
    <w:rsid w:val="000E2569"/>
    <w:rsid w:val="000E3FB3"/>
    <w:rsid w:val="000E47AD"/>
    <w:rsid w:val="000E60E6"/>
    <w:rsid w:val="000E727D"/>
    <w:rsid w:val="000E77D1"/>
    <w:rsid w:val="000F0378"/>
    <w:rsid w:val="000F0AE6"/>
    <w:rsid w:val="000F1CC4"/>
    <w:rsid w:val="000F1F62"/>
    <w:rsid w:val="000F49B1"/>
    <w:rsid w:val="000F697E"/>
    <w:rsid w:val="000F75BF"/>
    <w:rsid w:val="00101B7B"/>
    <w:rsid w:val="00101DEC"/>
    <w:rsid w:val="00104047"/>
    <w:rsid w:val="001077C6"/>
    <w:rsid w:val="001125BE"/>
    <w:rsid w:val="001126F5"/>
    <w:rsid w:val="00113CA7"/>
    <w:rsid w:val="00114315"/>
    <w:rsid w:val="001143C7"/>
    <w:rsid w:val="00116B91"/>
    <w:rsid w:val="00117F3A"/>
    <w:rsid w:val="001215F2"/>
    <w:rsid w:val="00123AD3"/>
    <w:rsid w:val="00125DEC"/>
    <w:rsid w:val="0012751F"/>
    <w:rsid w:val="00127D4C"/>
    <w:rsid w:val="00130E80"/>
    <w:rsid w:val="001311F3"/>
    <w:rsid w:val="00131795"/>
    <w:rsid w:val="001322F2"/>
    <w:rsid w:val="00132F46"/>
    <w:rsid w:val="00134E45"/>
    <w:rsid w:val="00140A3E"/>
    <w:rsid w:val="00140F72"/>
    <w:rsid w:val="0014388C"/>
    <w:rsid w:val="001444FB"/>
    <w:rsid w:val="00145195"/>
    <w:rsid w:val="00146050"/>
    <w:rsid w:val="00146062"/>
    <w:rsid w:val="00150A93"/>
    <w:rsid w:val="00152242"/>
    <w:rsid w:val="00152314"/>
    <w:rsid w:val="00152C93"/>
    <w:rsid w:val="00161876"/>
    <w:rsid w:val="00161887"/>
    <w:rsid w:val="00161A6F"/>
    <w:rsid w:val="00162B98"/>
    <w:rsid w:val="001636E5"/>
    <w:rsid w:val="00163E89"/>
    <w:rsid w:val="001660CC"/>
    <w:rsid w:val="00170488"/>
    <w:rsid w:val="001706EB"/>
    <w:rsid w:val="001713C5"/>
    <w:rsid w:val="00171504"/>
    <w:rsid w:val="0017163D"/>
    <w:rsid w:val="001727D8"/>
    <w:rsid w:val="0017577C"/>
    <w:rsid w:val="001764CE"/>
    <w:rsid w:val="00177742"/>
    <w:rsid w:val="00180BE9"/>
    <w:rsid w:val="00181D58"/>
    <w:rsid w:val="0018300D"/>
    <w:rsid w:val="00186A3F"/>
    <w:rsid w:val="001875B4"/>
    <w:rsid w:val="00187AAC"/>
    <w:rsid w:val="00190DFD"/>
    <w:rsid w:val="001910A4"/>
    <w:rsid w:val="001949ED"/>
    <w:rsid w:val="0019623B"/>
    <w:rsid w:val="001A1233"/>
    <w:rsid w:val="001A3B79"/>
    <w:rsid w:val="001A4A13"/>
    <w:rsid w:val="001A4B56"/>
    <w:rsid w:val="001A52CF"/>
    <w:rsid w:val="001A5789"/>
    <w:rsid w:val="001A655B"/>
    <w:rsid w:val="001A794E"/>
    <w:rsid w:val="001B1269"/>
    <w:rsid w:val="001B12C6"/>
    <w:rsid w:val="001B1942"/>
    <w:rsid w:val="001B1CAC"/>
    <w:rsid w:val="001B31C3"/>
    <w:rsid w:val="001B3D34"/>
    <w:rsid w:val="001B4138"/>
    <w:rsid w:val="001B52FD"/>
    <w:rsid w:val="001B5CCA"/>
    <w:rsid w:val="001B6638"/>
    <w:rsid w:val="001B6BB2"/>
    <w:rsid w:val="001C09E7"/>
    <w:rsid w:val="001C6335"/>
    <w:rsid w:val="001C646C"/>
    <w:rsid w:val="001C6EA0"/>
    <w:rsid w:val="001D0FFA"/>
    <w:rsid w:val="001D1079"/>
    <w:rsid w:val="001D2D96"/>
    <w:rsid w:val="001D6EAC"/>
    <w:rsid w:val="001D784B"/>
    <w:rsid w:val="001E0375"/>
    <w:rsid w:val="001E1540"/>
    <w:rsid w:val="001E1F21"/>
    <w:rsid w:val="001E24C2"/>
    <w:rsid w:val="001E2FE9"/>
    <w:rsid w:val="001E4A80"/>
    <w:rsid w:val="001E5E1A"/>
    <w:rsid w:val="001E7DCA"/>
    <w:rsid w:val="001F01FB"/>
    <w:rsid w:val="001F0773"/>
    <w:rsid w:val="001F2229"/>
    <w:rsid w:val="001F3272"/>
    <w:rsid w:val="001F46FC"/>
    <w:rsid w:val="002001C1"/>
    <w:rsid w:val="00200E1A"/>
    <w:rsid w:val="00200F2B"/>
    <w:rsid w:val="002010A3"/>
    <w:rsid w:val="00201FC2"/>
    <w:rsid w:val="00202107"/>
    <w:rsid w:val="00204597"/>
    <w:rsid w:val="002054CE"/>
    <w:rsid w:val="00206DD7"/>
    <w:rsid w:val="00206F0E"/>
    <w:rsid w:val="002074A0"/>
    <w:rsid w:val="00207D2E"/>
    <w:rsid w:val="002105D3"/>
    <w:rsid w:val="00210913"/>
    <w:rsid w:val="002110B2"/>
    <w:rsid w:val="002121DA"/>
    <w:rsid w:val="00212EF6"/>
    <w:rsid w:val="002139FC"/>
    <w:rsid w:val="00214A14"/>
    <w:rsid w:val="00215997"/>
    <w:rsid w:val="00216141"/>
    <w:rsid w:val="00216984"/>
    <w:rsid w:val="00217714"/>
    <w:rsid w:val="002247AD"/>
    <w:rsid w:val="00225DF1"/>
    <w:rsid w:val="0022626D"/>
    <w:rsid w:val="002265E6"/>
    <w:rsid w:val="00226C7C"/>
    <w:rsid w:val="00236938"/>
    <w:rsid w:val="00236C0C"/>
    <w:rsid w:val="0023768E"/>
    <w:rsid w:val="00237B49"/>
    <w:rsid w:val="00242ECB"/>
    <w:rsid w:val="00244912"/>
    <w:rsid w:val="0024638A"/>
    <w:rsid w:val="00246786"/>
    <w:rsid w:val="00247A8E"/>
    <w:rsid w:val="002502D1"/>
    <w:rsid w:val="002508BB"/>
    <w:rsid w:val="00251D72"/>
    <w:rsid w:val="002534E6"/>
    <w:rsid w:val="00253852"/>
    <w:rsid w:val="00253AD9"/>
    <w:rsid w:val="0025705C"/>
    <w:rsid w:val="002605C8"/>
    <w:rsid w:val="00261513"/>
    <w:rsid w:val="002616F3"/>
    <w:rsid w:val="00262900"/>
    <w:rsid w:val="00263275"/>
    <w:rsid w:val="00263515"/>
    <w:rsid w:val="00263F12"/>
    <w:rsid w:val="00264D0F"/>
    <w:rsid w:val="0026500E"/>
    <w:rsid w:val="0027343B"/>
    <w:rsid w:val="00273C32"/>
    <w:rsid w:val="0027465E"/>
    <w:rsid w:val="00274BB7"/>
    <w:rsid w:val="002775FC"/>
    <w:rsid w:val="00280927"/>
    <w:rsid w:val="00281885"/>
    <w:rsid w:val="00281B9D"/>
    <w:rsid w:val="002845FF"/>
    <w:rsid w:val="00284BDB"/>
    <w:rsid w:val="0028578B"/>
    <w:rsid w:val="002857C7"/>
    <w:rsid w:val="002859C7"/>
    <w:rsid w:val="002871E0"/>
    <w:rsid w:val="0028D1AB"/>
    <w:rsid w:val="0029209D"/>
    <w:rsid w:val="00292594"/>
    <w:rsid w:val="0029286E"/>
    <w:rsid w:val="00292BC5"/>
    <w:rsid w:val="002953B6"/>
    <w:rsid w:val="002960AE"/>
    <w:rsid w:val="00296B82"/>
    <w:rsid w:val="0029722D"/>
    <w:rsid w:val="002973EC"/>
    <w:rsid w:val="00297874"/>
    <w:rsid w:val="002A1C16"/>
    <w:rsid w:val="002A2472"/>
    <w:rsid w:val="002A2BE5"/>
    <w:rsid w:val="002A4021"/>
    <w:rsid w:val="002A58A2"/>
    <w:rsid w:val="002A62EE"/>
    <w:rsid w:val="002A6E24"/>
    <w:rsid w:val="002A74A8"/>
    <w:rsid w:val="002A7DC7"/>
    <w:rsid w:val="002B0DFE"/>
    <w:rsid w:val="002B162C"/>
    <w:rsid w:val="002B283D"/>
    <w:rsid w:val="002B3037"/>
    <w:rsid w:val="002B3CCC"/>
    <w:rsid w:val="002B4A72"/>
    <w:rsid w:val="002B4CB3"/>
    <w:rsid w:val="002B74C4"/>
    <w:rsid w:val="002C0605"/>
    <w:rsid w:val="002C1991"/>
    <w:rsid w:val="002C267B"/>
    <w:rsid w:val="002C2CA5"/>
    <w:rsid w:val="002C44DD"/>
    <w:rsid w:val="002C4ECA"/>
    <w:rsid w:val="002C592A"/>
    <w:rsid w:val="002C5E07"/>
    <w:rsid w:val="002C716E"/>
    <w:rsid w:val="002D455F"/>
    <w:rsid w:val="002D6221"/>
    <w:rsid w:val="002E0D22"/>
    <w:rsid w:val="002E34E2"/>
    <w:rsid w:val="002E5150"/>
    <w:rsid w:val="002E634B"/>
    <w:rsid w:val="002E7775"/>
    <w:rsid w:val="002E7AC3"/>
    <w:rsid w:val="002E7B4F"/>
    <w:rsid w:val="002F209E"/>
    <w:rsid w:val="002F5939"/>
    <w:rsid w:val="002F7270"/>
    <w:rsid w:val="002F7D73"/>
    <w:rsid w:val="002F7F34"/>
    <w:rsid w:val="003002FB"/>
    <w:rsid w:val="0030171F"/>
    <w:rsid w:val="0030295D"/>
    <w:rsid w:val="00311296"/>
    <w:rsid w:val="00311514"/>
    <w:rsid w:val="0031266B"/>
    <w:rsid w:val="00315107"/>
    <w:rsid w:val="00315DBB"/>
    <w:rsid w:val="003176CF"/>
    <w:rsid w:val="003200D5"/>
    <w:rsid w:val="0032061C"/>
    <w:rsid w:val="003212CE"/>
    <w:rsid w:val="003218D1"/>
    <w:rsid w:val="003240C8"/>
    <w:rsid w:val="003248A2"/>
    <w:rsid w:val="00324EAF"/>
    <w:rsid w:val="00325D5D"/>
    <w:rsid w:val="00327811"/>
    <w:rsid w:val="00327CBF"/>
    <w:rsid w:val="00331466"/>
    <w:rsid w:val="003314A8"/>
    <w:rsid w:val="0033510B"/>
    <w:rsid w:val="00335FBD"/>
    <w:rsid w:val="00337C47"/>
    <w:rsid w:val="00341B32"/>
    <w:rsid w:val="00341B94"/>
    <w:rsid w:val="003466F4"/>
    <w:rsid w:val="003514BA"/>
    <w:rsid w:val="00351906"/>
    <w:rsid w:val="00355575"/>
    <w:rsid w:val="00356325"/>
    <w:rsid w:val="00357326"/>
    <w:rsid w:val="0036153B"/>
    <w:rsid w:val="00362EEA"/>
    <w:rsid w:val="003632B3"/>
    <w:rsid w:val="0036539E"/>
    <w:rsid w:val="00366FC5"/>
    <w:rsid w:val="0036716D"/>
    <w:rsid w:val="00372AC6"/>
    <w:rsid w:val="00372B9B"/>
    <w:rsid w:val="00373C3A"/>
    <w:rsid w:val="0037550B"/>
    <w:rsid w:val="00375817"/>
    <w:rsid w:val="003765EE"/>
    <w:rsid w:val="00376E31"/>
    <w:rsid w:val="0037700F"/>
    <w:rsid w:val="00377469"/>
    <w:rsid w:val="00377D84"/>
    <w:rsid w:val="00377ECC"/>
    <w:rsid w:val="0038011E"/>
    <w:rsid w:val="0038334D"/>
    <w:rsid w:val="00386546"/>
    <w:rsid w:val="00387F17"/>
    <w:rsid w:val="003902D8"/>
    <w:rsid w:val="00391E63"/>
    <w:rsid w:val="00392ED4"/>
    <w:rsid w:val="00393B89"/>
    <w:rsid w:val="00395549"/>
    <w:rsid w:val="003A094B"/>
    <w:rsid w:val="003A09AB"/>
    <w:rsid w:val="003A0F95"/>
    <w:rsid w:val="003A0FC7"/>
    <w:rsid w:val="003A4833"/>
    <w:rsid w:val="003A50D5"/>
    <w:rsid w:val="003A5800"/>
    <w:rsid w:val="003A5BC5"/>
    <w:rsid w:val="003A7972"/>
    <w:rsid w:val="003B0D5D"/>
    <w:rsid w:val="003B16D8"/>
    <w:rsid w:val="003B19E9"/>
    <w:rsid w:val="003B20EB"/>
    <w:rsid w:val="003B38F3"/>
    <w:rsid w:val="003B47CB"/>
    <w:rsid w:val="003B4EC8"/>
    <w:rsid w:val="003B69A1"/>
    <w:rsid w:val="003B72F5"/>
    <w:rsid w:val="003B7ADC"/>
    <w:rsid w:val="003C0DE6"/>
    <w:rsid w:val="003C1204"/>
    <w:rsid w:val="003C1AFA"/>
    <w:rsid w:val="003C204E"/>
    <w:rsid w:val="003C4792"/>
    <w:rsid w:val="003C4E22"/>
    <w:rsid w:val="003C53DC"/>
    <w:rsid w:val="003C55C2"/>
    <w:rsid w:val="003C722A"/>
    <w:rsid w:val="003D0350"/>
    <w:rsid w:val="003D2C8B"/>
    <w:rsid w:val="003D2EB0"/>
    <w:rsid w:val="003D36FA"/>
    <w:rsid w:val="003D3A72"/>
    <w:rsid w:val="003D3D5D"/>
    <w:rsid w:val="003D5D97"/>
    <w:rsid w:val="003D7A24"/>
    <w:rsid w:val="003E0439"/>
    <w:rsid w:val="003E15CB"/>
    <w:rsid w:val="003E1888"/>
    <w:rsid w:val="003E3D9F"/>
    <w:rsid w:val="003E5190"/>
    <w:rsid w:val="003E6C98"/>
    <w:rsid w:val="003E7EE7"/>
    <w:rsid w:val="003F226D"/>
    <w:rsid w:val="003F38B1"/>
    <w:rsid w:val="003F507F"/>
    <w:rsid w:val="003F5BFA"/>
    <w:rsid w:val="003F5F7F"/>
    <w:rsid w:val="003F6530"/>
    <w:rsid w:val="00400D0C"/>
    <w:rsid w:val="00402E92"/>
    <w:rsid w:val="00404635"/>
    <w:rsid w:val="004077B4"/>
    <w:rsid w:val="0041013F"/>
    <w:rsid w:val="00414564"/>
    <w:rsid w:val="0041700D"/>
    <w:rsid w:val="00420592"/>
    <w:rsid w:val="004212B7"/>
    <w:rsid w:val="00423994"/>
    <w:rsid w:val="00426749"/>
    <w:rsid w:val="004279A2"/>
    <w:rsid w:val="00430A48"/>
    <w:rsid w:val="00431BCA"/>
    <w:rsid w:val="004339CB"/>
    <w:rsid w:val="00434245"/>
    <w:rsid w:val="00436D17"/>
    <w:rsid w:val="00440BA9"/>
    <w:rsid w:val="00443D9E"/>
    <w:rsid w:val="0044703B"/>
    <w:rsid w:val="00450533"/>
    <w:rsid w:val="00452997"/>
    <w:rsid w:val="0045370F"/>
    <w:rsid w:val="004542F1"/>
    <w:rsid w:val="00454A05"/>
    <w:rsid w:val="00454CAC"/>
    <w:rsid w:val="004553D0"/>
    <w:rsid w:val="00456DE3"/>
    <w:rsid w:val="00457B9C"/>
    <w:rsid w:val="004606CA"/>
    <w:rsid w:val="004612E1"/>
    <w:rsid w:val="00462E68"/>
    <w:rsid w:val="00465102"/>
    <w:rsid w:val="00465CDB"/>
    <w:rsid w:val="0046628B"/>
    <w:rsid w:val="0046755B"/>
    <w:rsid w:val="00473C33"/>
    <w:rsid w:val="00473EF0"/>
    <w:rsid w:val="00474936"/>
    <w:rsid w:val="00476E78"/>
    <w:rsid w:val="004808F3"/>
    <w:rsid w:val="004835CC"/>
    <w:rsid w:val="0049153B"/>
    <w:rsid w:val="004923A9"/>
    <w:rsid w:val="00492AAE"/>
    <w:rsid w:val="00492E23"/>
    <w:rsid w:val="00493234"/>
    <w:rsid w:val="00493835"/>
    <w:rsid w:val="004938D1"/>
    <w:rsid w:val="0049548C"/>
    <w:rsid w:val="00497D05"/>
    <w:rsid w:val="00497D8C"/>
    <w:rsid w:val="004A27DF"/>
    <w:rsid w:val="004A2D62"/>
    <w:rsid w:val="004A5566"/>
    <w:rsid w:val="004A6676"/>
    <w:rsid w:val="004A7682"/>
    <w:rsid w:val="004A7B31"/>
    <w:rsid w:val="004A7DE9"/>
    <w:rsid w:val="004B03F4"/>
    <w:rsid w:val="004B0400"/>
    <w:rsid w:val="004B05AC"/>
    <w:rsid w:val="004B1101"/>
    <w:rsid w:val="004B50D9"/>
    <w:rsid w:val="004B5C13"/>
    <w:rsid w:val="004BF28F"/>
    <w:rsid w:val="004C020C"/>
    <w:rsid w:val="004C123A"/>
    <w:rsid w:val="004C1717"/>
    <w:rsid w:val="004C247D"/>
    <w:rsid w:val="004C2C06"/>
    <w:rsid w:val="004C604C"/>
    <w:rsid w:val="004C713C"/>
    <w:rsid w:val="004C78A8"/>
    <w:rsid w:val="004D0F90"/>
    <w:rsid w:val="004D1CE8"/>
    <w:rsid w:val="004D29E4"/>
    <w:rsid w:val="004D2BD6"/>
    <w:rsid w:val="004D35F0"/>
    <w:rsid w:val="004D3D46"/>
    <w:rsid w:val="004E0EA9"/>
    <w:rsid w:val="004E198E"/>
    <w:rsid w:val="004E1D5F"/>
    <w:rsid w:val="004E3878"/>
    <w:rsid w:val="004E39F2"/>
    <w:rsid w:val="004E3FD7"/>
    <w:rsid w:val="004E4179"/>
    <w:rsid w:val="004E4AE7"/>
    <w:rsid w:val="004E78E0"/>
    <w:rsid w:val="004F04E8"/>
    <w:rsid w:val="004F0766"/>
    <w:rsid w:val="004F1684"/>
    <w:rsid w:val="004F2300"/>
    <w:rsid w:val="004F4B35"/>
    <w:rsid w:val="004F5B1F"/>
    <w:rsid w:val="004F613C"/>
    <w:rsid w:val="004F6258"/>
    <w:rsid w:val="004F689F"/>
    <w:rsid w:val="0050155F"/>
    <w:rsid w:val="00501937"/>
    <w:rsid w:val="00502095"/>
    <w:rsid w:val="00502F78"/>
    <w:rsid w:val="00503113"/>
    <w:rsid w:val="00503B6A"/>
    <w:rsid w:val="00506B02"/>
    <w:rsid w:val="00510F6C"/>
    <w:rsid w:val="005111E6"/>
    <w:rsid w:val="00512BBA"/>
    <w:rsid w:val="005160E7"/>
    <w:rsid w:val="00517709"/>
    <w:rsid w:val="00517956"/>
    <w:rsid w:val="005225E9"/>
    <w:rsid w:val="005275F1"/>
    <w:rsid w:val="00527CEF"/>
    <w:rsid w:val="00527FDF"/>
    <w:rsid w:val="00535015"/>
    <w:rsid w:val="00535F8B"/>
    <w:rsid w:val="00536661"/>
    <w:rsid w:val="00536AE2"/>
    <w:rsid w:val="00536BA7"/>
    <w:rsid w:val="005371AC"/>
    <w:rsid w:val="0054080E"/>
    <w:rsid w:val="0054201E"/>
    <w:rsid w:val="00543D9A"/>
    <w:rsid w:val="0054654D"/>
    <w:rsid w:val="00547229"/>
    <w:rsid w:val="00547A53"/>
    <w:rsid w:val="00551685"/>
    <w:rsid w:val="005530FE"/>
    <w:rsid w:val="005550D7"/>
    <w:rsid w:val="00555D19"/>
    <w:rsid w:val="00556283"/>
    <w:rsid w:val="00557F08"/>
    <w:rsid w:val="00561CA4"/>
    <w:rsid w:val="0056503B"/>
    <w:rsid w:val="00565814"/>
    <w:rsid w:val="00566B77"/>
    <w:rsid w:val="00567237"/>
    <w:rsid w:val="005723E8"/>
    <w:rsid w:val="00572618"/>
    <w:rsid w:val="005735BA"/>
    <w:rsid w:val="00574005"/>
    <w:rsid w:val="005744C3"/>
    <w:rsid w:val="0057502D"/>
    <w:rsid w:val="00575246"/>
    <w:rsid w:val="0057606C"/>
    <w:rsid w:val="00577A17"/>
    <w:rsid w:val="0058136D"/>
    <w:rsid w:val="00583BB7"/>
    <w:rsid w:val="00584C9B"/>
    <w:rsid w:val="00585B76"/>
    <w:rsid w:val="00586373"/>
    <w:rsid w:val="005868A3"/>
    <w:rsid w:val="00592EF8"/>
    <w:rsid w:val="00594026"/>
    <w:rsid w:val="00597EC2"/>
    <w:rsid w:val="005A61F1"/>
    <w:rsid w:val="005A6C1E"/>
    <w:rsid w:val="005B5224"/>
    <w:rsid w:val="005B565A"/>
    <w:rsid w:val="005B5775"/>
    <w:rsid w:val="005C039F"/>
    <w:rsid w:val="005C071D"/>
    <w:rsid w:val="005C152C"/>
    <w:rsid w:val="005C1670"/>
    <w:rsid w:val="005C295B"/>
    <w:rsid w:val="005C2FBD"/>
    <w:rsid w:val="005C47C1"/>
    <w:rsid w:val="005C6B4B"/>
    <w:rsid w:val="005D0619"/>
    <w:rsid w:val="005D25FA"/>
    <w:rsid w:val="005D26CE"/>
    <w:rsid w:val="005D31EA"/>
    <w:rsid w:val="005D323F"/>
    <w:rsid w:val="005D347B"/>
    <w:rsid w:val="005D438D"/>
    <w:rsid w:val="005D58BA"/>
    <w:rsid w:val="005D5AB1"/>
    <w:rsid w:val="005D5D7F"/>
    <w:rsid w:val="005D61A1"/>
    <w:rsid w:val="005E2A15"/>
    <w:rsid w:val="005E3C78"/>
    <w:rsid w:val="005E7CEC"/>
    <w:rsid w:val="005E7DDA"/>
    <w:rsid w:val="005F212A"/>
    <w:rsid w:val="005F221D"/>
    <w:rsid w:val="005F40BA"/>
    <w:rsid w:val="005F4239"/>
    <w:rsid w:val="005F7C47"/>
    <w:rsid w:val="0060108F"/>
    <w:rsid w:val="006021E7"/>
    <w:rsid w:val="006031D4"/>
    <w:rsid w:val="006041D7"/>
    <w:rsid w:val="00605E60"/>
    <w:rsid w:val="006072F3"/>
    <w:rsid w:val="00607A2E"/>
    <w:rsid w:val="00610334"/>
    <w:rsid w:val="0061096C"/>
    <w:rsid w:val="006110F6"/>
    <w:rsid w:val="00611414"/>
    <w:rsid w:val="0061234E"/>
    <w:rsid w:val="00614734"/>
    <w:rsid w:val="006155E1"/>
    <w:rsid w:val="006226E3"/>
    <w:rsid w:val="00626B0B"/>
    <w:rsid w:val="00626B4C"/>
    <w:rsid w:val="00630C79"/>
    <w:rsid w:val="00630EF1"/>
    <w:rsid w:val="006325E5"/>
    <w:rsid w:val="0063390E"/>
    <w:rsid w:val="00634339"/>
    <w:rsid w:val="006353A3"/>
    <w:rsid w:val="006367D3"/>
    <w:rsid w:val="00637B1F"/>
    <w:rsid w:val="00637C02"/>
    <w:rsid w:val="00640068"/>
    <w:rsid w:val="0064034C"/>
    <w:rsid w:val="006412A7"/>
    <w:rsid w:val="00642386"/>
    <w:rsid w:val="00642B9C"/>
    <w:rsid w:val="006430CE"/>
    <w:rsid w:val="0064360E"/>
    <w:rsid w:val="00643E7B"/>
    <w:rsid w:val="006440A1"/>
    <w:rsid w:val="0064623C"/>
    <w:rsid w:val="00646948"/>
    <w:rsid w:val="00646AA2"/>
    <w:rsid w:val="00650C4B"/>
    <w:rsid w:val="00650F3C"/>
    <w:rsid w:val="00651EB4"/>
    <w:rsid w:val="00652C52"/>
    <w:rsid w:val="00652CBF"/>
    <w:rsid w:val="00652F6E"/>
    <w:rsid w:val="006538D3"/>
    <w:rsid w:val="00654B64"/>
    <w:rsid w:val="00654EFE"/>
    <w:rsid w:val="00660071"/>
    <w:rsid w:val="006607D3"/>
    <w:rsid w:val="00661E8F"/>
    <w:rsid w:val="00663128"/>
    <w:rsid w:val="006639DD"/>
    <w:rsid w:val="00663EA2"/>
    <w:rsid w:val="006662F5"/>
    <w:rsid w:val="00666388"/>
    <w:rsid w:val="006670AE"/>
    <w:rsid w:val="006677B8"/>
    <w:rsid w:val="006678A9"/>
    <w:rsid w:val="00671888"/>
    <w:rsid w:val="00671E9A"/>
    <w:rsid w:val="006723DC"/>
    <w:rsid w:val="00675299"/>
    <w:rsid w:val="006754A1"/>
    <w:rsid w:val="00676125"/>
    <w:rsid w:val="00676212"/>
    <w:rsid w:val="00677A03"/>
    <w:rsid w:val="00681416"/>
    <w:rsid w:val="00682978"/>
    <w:rsid w:val="00683928"/>
    <w:rsid w:val="00687A1A"/>
    <w:rsid w:val="00687BA4"/>
    <w:rsid w:val="006938E9"/>
    <w:rsid w:val="0069438A"/>
    <w:rsid w:val="0069561A"/>
    <w:rsid w:val="00696021"/>
    <w:rsid w:val="0069637D"/>
    <w:rsid w:val="0069658A"/>
    <w:rsid w:val="006968C4"/>
    <w:rsid w:val="00696E4E"/>
    <w:rsid w:val="00697DC7"/>
    <w:rsid w:val="006A2749"/>
    <w:rsid w:val="006A3A0E"/>
    <w:rsid w:val="006A7148"/>
    <w:rsid w:val="006B03A7"/>
    <w:rsid w:val="006B213E"/>
    <w:rsid w:val="006B22E5"/>
    <w:rsid w:val="006B38D4"/>
    <w:rsid w:val="006B3F74"/>
    <w:rsid w:val="006B3FD2"/>
    <w:rsid w:val="006B472C"/>
    <w:rsid w:val="006B6532"/>
    <w:rsid w:val="006C010F"/>
    <w:rsid w:val="006C34C6"/>
    <w:rsid w:val="006C5F5F"/>
    <w:rsid w:val="006C78AC"/>
    <w:rsid w:val="006D1FA0"/>
    <w:rsid w:val="006D20EB"/>
    <w:rsid w:val="006D3358"/>
    <w:rsid w:val="006D3484"/>
    <w:rsid w:val="006D3904"/>
    <w:rsid w:val="006D4337"/>
    <w:rsid w:val="006D4576"/>
    <w:rsid w:val="006D4D98"/>
    <w:rsid w:val="006D560C"/>
    <w:rsid w:val="006D6A1D"/>
    <w:rsid w:val="006D6BB8"/>
    <w:rsid w:val="006D7D22"/>
    <w:rsid w:val="006E1A54"/>
    <w:rsid w:val="006E1E0F"/>
    <w:rsid w:val="006E212A"/>
    <w:rsid w:val="006E2F32"/>
    <w:rsid w:val="006E498E"/>
    <w:rsid w:val="006E51A9"/>
    <w:rsid w:val="006E575D"/>
    <w:rsid w:val="006E655A"/>
    <w:rsid w:val="006E6735"/>
    <w:rsid w:val="006E697B"/>
    <w:rsid w:val="006F01D2"/>
    <w:rsid w:val="006F07AB"/>
    <w:rsid w:val="006F1100"/>
    <w:rsid w:val="006F3372"/>
    <w:rsid w:val="006F42A5"/>
    <w:rsid w:val="006F43F9"/>
    <w:rsid w:val="006F48EB"/>
    <w:rsid w:val="006F5113"/>
    <w:rsid w:val="006F65F2"/>
    <w:rsid w:val="006F7E11"/>
    <w:rsid w:val="00700BFF"/>
    <w:rsid w:val="00701727"/>
    <w:rsid w:val="0070392D"/>
    <w:rsid w:val="0070596E"/>
    <w:rsid w:val="0070609E"/>
    <w:rsid w:val="007063CA"/>
    <w:rsid w:val="00711161"/>
    <w:rsid w:val="00712C45"/>
    <w:rsid w:val="00714944"/>
    <w:rsid w:val="00714A2C"/>
    <w:rsid w:val="00714F61"/>
    <w:rsid w:val="00715591"/>
    <w:rsid w:val="00715B77"/>
    <w:rsid w:val="007202BD"/>
    <w:rsid w:val="00723C93"/>
    <w:rsid w:val="007241D7"/>
    <w:rsid w:val="007242F8"/>
    <w:rsid w:val="0072525B"/>
    <w:rsid w:val="007256AD"/>
    <w:rsid w:val="007266A4"/>
    <w:rsid w:val="007305E7"/>
    <w:rsid w:val="00730BA9"/>
    <w:rsid w:val="0073395E"/>
    <w:rsid w:val="00733981"/>
    <w:rsid w:val="0073463B"/>
    <w:rsid w:val="00735B7D"/>
    <w:rsid w:val="007368B4"/>
    <w:rsid w:val="00736F91"/>
    <w:rsid w:val="00737552"/>
    <w:rsid w:val="00742A26"/>
    <w:rsid w:val="00743779"/>
    <w:rsid w:val="00743F86"/>
    <w:rsid w:val="00744892"/>
    <w:rsid w:val="007524E4"/>
    <w:rsid w:val="00752B4E"/>
    <w:rsid w:val="0075363A"/>
    <w:rsid w:val="007542F2"/>
    <w:rsid w:val="0075652B"/>
    <w:rsid w:val="00762137"/>
    <w:rsid w:val="00763E54"/>
    <w:rsid w:val="00763E7A"/>
    <w:rsid w:val="00764425"/>
    <w:rsid w:val="00764902"/>
    <w:rsid w:val="007656DE"/>
    <w:rsid w:val="00766A77"/>
    <w:rsid w:val="00767889"/>
    <w:rsid w:val="00767A6A"/>
    <w:rsid w:val="007703A3"/>
    <w:rsid w:val="00771434"/>
    <w:rsid w:val="00771473"/>
    <w:rsid w:val="00777548"/>
    <w:rsid w:val="00777A3D"/>
    <w:rsid w:val="00781CD9"/>
    <w:rsid w:val="00782B0D"/>
    <w:rsid w:val="00783B62"/>
    <w:rsid w:val="00785B6B"/>
    <w:rsid w:val="007940B1"/>
    <w:rsid w:val="007955D9"/>
    <w:rsid w:val="00795808"/>
    <w:rsid w:val="007964BF"/>
    <w:rsid w:val="007969EA"/>
    <w:rsid w:val="00796A32"/>
    <w:rsid w:val="00796E65"/>
    <w:rsid w:val="00796F2B"/>
    <w:rsid w:val="00797295"/>
    <w:rsid w:val="007974E5"/>
    <w:rsid w:val="007A05C2"/>
    <w:rsid w:val="007A2A5F"/>
    <w:rsid w:val="007A474D"/>
    <w:rsid w:val="007A5330"/>
    <w:rsid w:val="007A5C60"/>
    <w:rsid w:val="007A5D94"/>
    <w:rsid w:val="007B1768"/>
    <w:rsid w:val="007B1A4A"/>
    <w:rsid w:val="007B3BF4"/>
    <w:rsid w:val="007C2C3B"/>
    <w:rsid w:val="007C2C95"/>
    <w:rsid w:val="007C307E"/>
    <w:rsid w:val="007C4225"/>
    <w:rsid w:val="007D12A0"/>
    <w:rsid w:val="007D1754"/>
    <w:rsid w:val="007D17D8"/>
    <w:rsid w:val="007D1AAE"/>
    <w:rsid w:val="007D233A"/>
    <w:rsid w:val="007D6375"/>
    <w:rsid w:val="007D6DBC"/>
    <w:rsid w:val="007E562A"/>
    <w:rsid w:val="007E7A3A"/>
    <w:rsid w:val="007E7F78"/>
    <w:rsid w:val="007F0E9C"/>
    <w:rsid w:val="007F1A2C"/>
    <w:rsid w:val="007F24B0"/>
    <w:rsid w:val="007F2ABA"/>
    <w:rsid w:val="007F2CA6"/>
    <w:rsid w:val="007F31F2"/>
    <w:rsid w:val="007F4CE7"/>
    <w:rsid w:val="007F5DC4"/>
    <w:rsid w:val="007F6CD6"/>
    <w:rsid w:val="007F7E78"/>
    <w:rsid w:val="00802562"/>
    <w:rsid w:val="00804A0B"/>
    <w:rsid w:val="00805603"/>
    <w:rsid w:val="008060AF"/>
    <w:rsid w:val="0080C947"/>
    <w:rsid w:val="00810D7F"/>
    <w:rsid w:val="0081132B"/>
    <w:rsid w:val="0081269D"/>
    <w:rsid w:val="00813F67"/>
    <w:rsid w:val="00815DBF"/>
    <w:rsid w:val="00816643"/>
    <w:rsid w:val="00817761"/>
    <w:rsid w:val="00817D8E"/>
    <w:rsid w:val="008214AC"/>
    <w:rsid w:val="008217A8"/>
    <w:rsid w:val="00822C44"/>
    <w:rsid w:val="00825777"/>
    <w:rsid w:val="00825F5A"/>
    <w:rsid w:val="00826097"/>
    <w:rsid w:val="008260BE"/>
    <w:rsid w:val="00826B8D"/>
    <w:rsid w:val="00827083"/>
    <w:rsid w:val="0083192B"/>
    <w:rsid w:val="00832485"/>
    <w:rsid w:val="008332CB"/>
    <w:rsid w:val="00836387"/>
    <w:rsid w:val="00836E1F"/>
    <w:rsid w:val="00840875"/>
    <w:rsid w:val="00840FED"/>
    <w:rsid w:val="00841E2C"/>
    <w:rsid w:val="008439C7"/>
    <w:rsid w:val="00843C3C"/>
    <w:rsid w:val="00844FD8"/>
    <w:rsid w:val="00846084"/>
    <w:rsid w:val="008509C7"/>
    <w:rsid w:val="00850D85"/>
    <w:rsid w:val="0085156C"/>
    <w:rsid w:val="008516DA"/>
    <w:rsid w:val="00852730"/>
    <w:rsid w:val="00852B71"/>
    <w:rsid w:val="008539E8"/>
    <w:rsid w:val="00854400"/>
    <w:rsid w:val="00856469"/>
    <w:rsid w:val="00856FA8"/>
    <w:rsid w:val="0086076F"/>
    <w:rsid w:val="00860B09"/>
    <w:rsid w:val="00863BE6"/>
    <w:rsid w:val="0086447E"/>
    <w:rsid w:val="00865679"/>
    <w:rsid w:val="00867FD4"/>
    <w:rsid w:val="0087214A"/>
    <w:rsid w:val="008722E2"/>
    <w:rsid w:val="008737BF"/>
    <w:rsid w:val="0087433C"/>
    <w:rsid w:val="008744AC"/>
    <w:rsid w:val="008745D6"/>
    <w:rsid w:val="0087510D"/>
    <w:rsid w:val="008757A9"/>
    <w:rsid w:val="00876050"/>
    <w:rsid w:val="00880518"/>
    <w:rsid w:val="008856CC"/>
    <w:rsid w:val="008869B9"/>
    <w:rsid w:val="008877C6"/>
    <w:rsid w:val="0089335F"/>
    <w:rsid w:val="0089390A"/>
    <w:rsid w:val="00893F03"/>
    <w:rsid w:val="0089521A"/>
    <w:rsid w:val="00895221"/>
    <w:rsid w:val="00896290"/>
    <w:rsid w:val="00897381"/>
    <w:rsid w:val="00897DF4"/>
    <w:rsid w:val="008A02E2"/>
    <w:rsid w:val="008A2666"/>
    <w:rsid w:val="008A4C2D"/>
    <w:rsid w:val="008A572F"/>
    <w:rsid w:val="008A6D32"/>
    <w:rsid w:val="008B29F8"/>
    <w:rsid w:val="008B37B2"/>
    <w:rsid w:val="008B4167"/>
    <w:rsid w:val="008B5506"/>
    <w:rsid w:val="008B6083"/>
    <w:rsid w:val="008B6C4A"/>
    <w:rsid w:val="008B6CE8"/>
    <w:rsid w:val="008C0F0F"/>
    <w:rsid w:val="008C169B"/>
    <w:rsid w:val="008C1881"/>
    <w:rsid w:val="008C1B09"/>
    <w:rsid w:val="008C23D9"/>
    <w:rsid w:val="008C26C4"/>
    <w:rsid w:val="008C4003"/>
    <w:rsid w:val="008C41E2"/>
    <w:rsid w:val="008C539B"/>
    <w:rsid w:val="008C545C"/>
    <w:rsid w:val="008C7C38"/>
    <w:rsid w:val="008C7D50"/>
    <w:rsid w:val="008D183D"/>
    <w:rsid w:val="008D218E"/>
    <w:rsid w:val="008D34B9"/>
    <w:rsid w:val="008D3D0F"/>
    <w:rsid w:val="008D749D"/>
    <w:rsid w:val="008E1009"/>
    <w:rsid w:val="008E2D9B"/>
    <w:rsid w:val="008E33D0"/>
    <w:rsid w:val="008E3458"/>
    <w:rsid w:val="008E36C8"/>
    <w:rsid w:val="008E4A61"/>
    <w:rsid w:val="008E518F"/>
    <w:rsid w:val="008E65E7"/>
    <w:rsid w:val="008F128E"/>
    <w:rsid w:val="008F2548"/>
    <w:rsid w:val="008F3229"/>
    <w:rsid w:val="008F490A"/>
    <w:rsid w:val="008F5ED5"/>
    <w:rsid w:val="008F66BA"/>
    <w:rsid w:val="0090028D"/>
    <w:rsid w:val="009013C5"/>
    <w:rsid w:val="009018EB"/>
    <w:rsid w:val="00901F59"/>
    <w:rsid w:val="009025DE"/>
    <w:rsid w:val="00902FE7"/>
    <w:rsid w:val="0090451F"/>
    <w:rsid w:val="00904A14"/>
    <w:rsid w:val="009050F1"/>
    <w:rsid w:val="00905E52"/>
    <w:rsid w:val="00906572"/>
    <w:rsid w:val="00910ABD"/>
    <w:rsid w:val="009120F0"/>
    <w:rsid w:val="009147AF"/>
    <w:rsid w:val="00922348"/>
    <w:rsid w:val="0092573F"/>
    <w:rsid w:val="00926CEE"/>
    <w:rsid w:val="00927832"/>
    <w:rsid w:val="00931AB5"/>
    <w:rsid w:val="00932B52"/>
    <w:rsid w:val="00933C29"/>
    <w:rsid w:val="009402D5"/>
    <w:rsid w:val="009416E7"/>
    <w:rsid w:val="00941C3E"/>
    <w:rsid w:val="00942747"/>
    <w:rsid w:val="0094391D"/>
    <w:rsid w:val="00945ABD"/>
    <w:rsid w:val="00950474"/>
    <w:rsid w:val="00950601"/>
    <w:rsid w:val="00951B8C"/>
    <w:rsid w:val="009536C7"/>
    <w:rsid w:val="009542EC"/>
    <w:rsid w:val="0095585B"/>
    <w:rsid w:val="00956626"/>
    <w:rsid w:val="009612A3"/>
    <w:rsid w:val="00961A53"/>
    <w:rsid w:val="00961B41"/>
    <w:rsid w:val="0096352E"/>
    <w:rsid w:val="00964FB4"/>
    <w:rsid w:val="00967362"/>
    <w:rsid w:val="00970FBA"/>
    <w:rsid w:val="00973AE4"/>
    <w:rsid w:val="00975349"/>
    <w:rsid w:val="009758B6"/>
    <w:rsid w:val="00975B80"/>
    <w:rsid w:val="00976531"/>
    <w:rsid w:val="0097668E"/>
    <w:rsid w:val="00976D23"/>
    <w:rsid w:val="00977C40"/>
    <w:rsid w:val="0097F378"/>
    <w:rsid w:val="00980927"/>
    <w:rsid w:val="00981AC3"/>
    <w:rsid w:val="0098242B"/>
    <w:rsid w:val="009825CE"/>
    <w:rsid w:val="00982945"/>
    <w:rsid w:val="00983B5A"/>
    <w:rsid w:val="00985599"/>
    <w:rsid w:val="00985745"/>
    <w:rsid w:val="00985FA3"/>
    <w:rsid w:val="00986E56"/>
    <w:rsid w:val="00987F6E"/>
    <w:rsid w:val="00990339"/>
    <w:rsid w:val="009918C4"/>
    <w:rsid w:val="00992E10"/>
    <w:rsid w:val="009930FA"/>
    <w:rsid w:val="00994C9B"/>
    <w:rsid w:val="00995157"/>
    <w:rsid w:val="00995D16"/>
    <w:rsid w:val="009962E0"/>
    <w:rsid w:val="00996D64"/>
    <w:rsid w:val="00997680"/>
    <w:rsid w:val="00997939"/>
    <w:rsid w:val="00997E19"/>
    <w:rsid w:val="009A00AB"/>
    <w:rsid w:val="009A0980"/>
    <w:rsid w:val="009A1C9A"/>
    <w:rsid w:val="009A39D5"/>
    <w:rsid w:val="009A3B40"/>
    <w:rsid w:val="009A4A80"/>
    <w:rsid w:val="009A61E7"/>
    <w:rsid w:val="009A654B"/>
    <w:rsid w:val="009A65DC"/>
    <w:rsid w:val="009A6BE4"/>
    <w:rsid w:val="009B132B"/>
    <w:rsid w:val="009B18EA"/>
    <w:rsid w:val="009B4D55"/>
    <w:rsid w:val="009B7F3A"/>
    <w:rsid w:val="009C0546"/>
    <w:rsid w:val="009C07D4"/>
    <w:rsid w:val="009C085D"/>
    <w:rsid w:val="009C52BF"/>
    <w:rsid w:val="009C5A5E"/>
    <w:rsid w:val="009D192C"/>
    <w:rsid w:val="009D259E"/>
    <w:rsid w:val="009D46C3"/>
    <w:rsid w:val="009D5871"/>
    <w:rsid w:val="009D6DFC"/>
    <w:rsid w:val="009D77D8"/>
    <w:rsid w:val="009D7CFC"/>
    <w:rsid w:val="009E1794"/>
    <w:rsid w:val="009E29F3"/>
    <w:rsid w:val="009E35B2"/>
    <w:rsid w:val="009E4BF5"/>
    <w:rsid w:val="009E667B"/>
    <w:rsid w:val="009E7AF9"/>
    <w:rsid w:val="009E7BF7"/>
    <w:rsid w:val="009E7F4A"/>
    <w:rsid w:val="009F0EDB"/>
    <w:rsid w:val="009F2D63"/>
    <w:rsid w:val="009F2F3D"/>
    <w:rsid w:val="009F30C1"/>
    <w:rsid w:val="009F54EE"/>
    <w:rsid w:val="00A00680"/>
    <w:rsid w:val="00A0118E"/>
    <w:rsid w:val="00A021D6"/>
    <w:rsid w:val="00A035D6"/>
    <w:rsid w:val="00A050FE"/>
    <w:rsid w:val="00A05DE3"/>
    <w:rsid w:val="00A05ED0"/>
    <w:rsid w:val="00A06FF4"/>
    <w:rsid w:val="00A07F35"/>
    <w:rsid w:val="00A1228B"/>
    <w:rsid w:val="00A13334"/>
    <w:rsid w:val="00A159E1"/>
    <w:rsid w:val="00A15AF0"/>
    <w:rsid w:val="00A17C5C"/>
    <w:rsid w:val="00A222C1"/>
    <w:rsid w:val="00A227BD"/>
    <w:rsid w:val="00A26E6B"/>
    <w:rsid w:val="00A2704E"/>
    <w:rsid w:val="00A2730E"/>
    <w:rsid w:val="00A279D5"/>
    <w:rsid w:val="00A31B7D"/>
    <w:rsid w:val="00A32E85"/>
    <w:rsid w:val="00A33949"/>
    <w:rsid w:val="00A349FF"/>
    <w:rsid w:val="00A3523C"/>
    <w:rsid w:val="00A3766E"/>
    <w:rsid w:val="00A408D9"/>
    <w:rsid w:val="00A41549"/>
    <w:rsid w:val="00A42C1A"/>
    <w:rsid w:val="00A43A62"/>
    <w:rsid w:val="00A43FBB"/>
    <w:rsid w:val="00A47E95"/>
    <w:rsid w:val="00A508BB"/>
    <w:rsid w:val="00A50AF6"/>
    <w:rsid w:val="00A50DC0"/>
    <w:rsid w:val="00A53069"/>
    <w:rsid w:val="00A53172"/>
    <w:rsid w:val="00A540B8"/>
    <w:rsid w:val="00A5577E"/>
    <w:rsid w:val="00A56B4C"/>
    <w:rsid w:val="00A56C56"/>
    <w:rsid w:val="00A605DD"/>
    <w:rsid w:val="00A60DCC"/>
    <w:rsid w:val="00A62D36"/>
    <w:rsid w:val="00A63563"/>
    <w:rsid w:val="00A64066"/>
    <w:rsid w:val="00A65D40"/>
    <w:rsid w:val="00A71AE6"/>
    <w:rsid w:val="00A7258A"/>
    <w:rsid w:val="00A735FB"/>
    <w:rsid w:val="00A74D9F"/>
    <w:rsid w:val="00A75EE1"/>
    <w:rsid w:val="00A76621"/>
    <w:rsid w:val="00A77352"/>
    <w:rsid w:val="00A77BDC"/>
    <w:rsid w:val="00A77CB5"/>
    <w:rsid w:val="00A8014A"/>
    <w:rsid w:val="00A808F7"/>
    <w:rsid w:val="00A81B17"/>
    <w:rsid w:val="00A821C0"/>
    <w:rsid w:val="00A8389F"/>
    <w:rsid w:val="00A84DBB"/>
    <w:rsid w:val="00A876F6"/>
    <w:rsid w:val="00A87B26"/>
    <w:rsid w:val="00A9387C"/>
    <w:rsid w:val="00A94E45"/>
    <w:rsid w:val="00A95229"/>
    <w:rsid w:val="00A952D3"/>
    <w:rsid w:val="00A95B39"/>
    <w:rsid w:val="00A97BF4"/>
    <w:rsid w:val="00AA1AD9"/>
    <w:rsid w:val="00AA2D8E"/>
    <w:rsid w:val="00AA3DD0"/>
    <w:rsid w:val="00AA4226"/>
    <w:rsid w:val="00AA443B"/>
    <w:rsid w:val="00AA4C98"/>
    <w:rsid w:val="00AA5166"/>
    <w:rsid w:val="00AA60BB"/>
    <w:rsid w:val="00AA6CD2"/>
    <w:rsid w:val="00AA6D39"/>
    <w:rsid w:val="00AA7C66"/>
    <w:rsid w:val="00AB009A"/>
    <w:rsid w:val="00AB034F"/>
    <w:rsid w:val="00AB1066"/>
    <w:rsid w:val="00AB2AA7"/>
    <w:rsid w:val="00AB369E"/>
    <w:rsid w:val="00AB3A78"/>
    <w:rsid w:val="00AB7925"/>
    <w:rsid w:val="00AC052D"/>
    <w:rsid w:val="00AC1B6D"/>
    <w:rsid w:val="00AC1C8B"/>
    <w:rsid w:val="00AC3060"/>
    <w:rsid w:val="00AC38EA"/>
    <w:rsid w:val="00AC4A3A"/>
    <w:rsid w:val="00AC4C39"/>
    <w:rsid w:val="00AC4EDB"/>
    <w:rsid w:val="00AC52B1"/>
    <w:rsid w:val="00AC60E8"/>
    <w:rsid w:val="00AC614E"/>
    <w:rsid w:val="00AC7B96"/>
    <w:rsid w:val="00AD4126"/>
    <w:rsid w:val="00AD566A"/>
    <w:rsid w:val="00AE140D"/>
    <w:rsid w:val="00AE29AA"/>
    <w:rsid w:val="00AE4209"/>
    <w:rsid w:val="00AE5F41"/>
    <w:rsid w:val="00AE69EC"/>
    <w:rsid w:val="00AE6AB2"/>
    <w:rsid w:val="00AE7E7B"/>
    <w:rsid w:val="00AF0129"/>
    <w:rsid w:val="00AF03ED"/>
    <w:rsid w:val="00AF0B87"/>
    <w:rsid w:val="00AF2487"/>
    <w:rsid w:val="00AF4488"/>
    <w:rsid w:val="00AF5C2B"/>
    <w:rsid w:val="00AF7FC4"/>
    <w:rsid w:val="00B01199"/>
    <w:rsid w:val="00B034DE"/>
    <w:rsid w:val="00B03889"/>
    <w:rsid w:val="00B05A0F"/>
    <w:rsid w:val="00B07D8A"/>
    <w:rsid w:val="00B0DA3D"/>
    <w:rsid w:val="00B1090D"/>
    <w:rsid w:val="00B11854"/>
    <w:rsid w:val="00B1222B"/>
    <w:rsid w:val="00B1283C"/>
    <w:rsid w:val="00B15390"/>
    <w:rsid w:val="00B165C7"/>
    <w:rsid w:val="00B179D8"/>
    <w:rsid w:val="00B205E4"/>
    <w:rsid w:val="00B21C40"/>
    <w:rsid w:val="00B22763"/>
    <w:rsid w:val="00B24AF7"/>
    <w:rsid w:val="00B24C31"/>
    <w:rsid w:val="00B25F88"/>
    <w:rsid w:val="00B32F9D"/>
    <w:rsid w:val="00B33558"/>
    <w:rsid w:val="00B33F6D"/>
    <w:rsid w:val="00B358EB"/>
    <w:rsid w:val="00B36E44"/>
    <w:rsid w:val="00B36F13"/>
    <w:rsid w:val="00B40A74"/>
    <w:rsid w:val="00B40B9B"/>
    <w:rsid w:val="00B43412"/>
    <w:rsid w:val="00B43E11"/>
    <w:rsid w:val="00B458D3"/>
    <w:rsid w:val="00B45F44"/>
    <w:rsid w:val="00B464CE"/>
    <w:rsid w:val="00B468EB"/>
    <w:rsid w:val="00B5022C"/>
    <w:rsid w:val="00B5098F"/>
    <w:rsid w:val="00B51CCB"/>
    <w:rsid w:val="00B52E6E"/>
    <w:rsid w:val="00B53BDE"/>
    <w:rsid w:val="00B60494"/>
    <w:rsid w:val="00B60BF1"/>
    <w:rsid w:val="00B62A9F"/>
    <w:rsid w:val="00B637CD"/>
    <w:rsid w:val="00B65704"/>
    <w:rsid w:val="00B65A52"/>
    <w:rsid w:val="00B67E23"/>
    <w:rsid w:val="00B70320"/>
    <w:rsid w:val="00B71B0F"/>
    <w:rsid w:val="00B7374D"/>
    <w:rsid w:val="00B74202"/>
    <w:rsid w:val="00B74B8F"/>
    <w:rsid w:val="00B76C13"/>
    <w:rsid w:val="00B77413"/>
    <w:rsid w:val="00B77D3A"/>
    <w:rsid w:val="00B801C7"/>
    <w:rsid w:val="00B80CA7"/>
    <w:rsid w:val="00B82F74"/>
    <w:rsid w:val="00B83B1B"/>
    <w:rsid w:val="00B8472D"/>
    <w:rsid w:val="00B84E61"/>
    <w:rsid w:val="00B855B0"/>
    <w:rsid w:val="00B86C04"/>
    <w:rsid w:val="00B878B4"/>
    <w:rsid w:val="00B92090"/>
    <w:rsid w:val="00B92480"/>
    <w:rsid w:val="00B944B1"/>
    <w:rsid w:val="00B95507"/>
    <w:rsid w:val="00B955CA"/>
    <w:rsid w:val="00B95D41"/>
    <w:rsid w:val="00B975F7"/>
    <w:rsid w:val="00BA00AB"/>
    <w:rsid w:val="00BA1E9B"/>
    <w:rsid w:val="00BA2C19"/>
    <w:rsid w:val="00BA4AED"/>
    <w:rsid w:val="00BA4E19"/>
    <w:rsid w:val="00BA4EB8"/>
    <w:rsid w:val="00BA51B9"/>
    <w:rsid w:val="00BA5B99"/>
    <w:rsid w:val="00BA6015"/>
    <w:rsid w:val="00BA63BC"/>
    <w:rsid w:val="00BA7058"/>
    <w:rsid w:val="00BB1135"/>
    <w:rsid w:val="00BB14D0"/>
    <w:rsid w:val="00BB1550"/>
    <w:rsid w:val="00BB24B3"/>
    <w:rsid w:val="00BB28D6"/>
    <w:rsid w:val="00BB2E56"/>
    <w:rsid w:val="00BB5766"/>
    <w:rsid w:val="00BB711F"/>
    <w:rsid w:val="00BB71FD"/>
    <w:rsid w:val="00BB7882"/>
    <w:rsid w:val="00BB7AAE"/>
    <w:rsid w:val="00BB7F9D"/>
    <w:rsid w:val="00BC1ABB"/>
    <w:rsid w:val="00BC1EA9"/>
    <w:rsid w:val="00BC20A0"/>
    <w:rsid w:val="00BC29D4"/>
    <w:rsid w:val="00BC2AA1"/>
    <w:rsid w:val="00BC393F"/>
    <w:rsid w:val="00BC3E58"/>
    <w:rsid w:val="00BC41C8"/>
    <w:rsid w:val="00BC4258"/>
    <w:rsid w:val="00BC4394"/>
    <w:rsid w:val="00BC5B1D"/>
    <w:rsid w:val="00BD1C98"/>
    <w:rsid w:val="00BD4D02"/>
    <w:rsid w:val="00BD4E47"/>
    <w:rsid w:val="00BD5034"/>
    <w:rsid w:val="00BD55F7"/>
    <w:rsid w:val="00BD61E7"/>
    <w:rsid w:val="00BD689B"/>
    <w:rsid w:val="00BE157E"/>
    <w:rsid w:val="00BE1914"/>
    <w:rsid w:val="00BE55BE"/>
    <w:rsid w:val="00BE7123"/>
    <w:rsid w:val="00BF0895"/>
    <w:rsid w:val="00BF2F74"/>
    <w:rsid w:val="00BF30B0"/>
    <w:rsid w:val="00BF3D3E"/>
    <w:rsid w:val="00BF42B9"/>
    <w:rsid w:val="00BF609C"/>
    <w:rsid w:val="00C001ED"/>
    <w:rsid w:val="00C018F8"/>
    <w:rsid w:val="00C07CB1"/>
    <w:rsid w:val="00C11017"/>
    <w:rsid w:val="00C11B01"/>
    <w:rsid w:val="00C11F92"/>
    <w:rsid w:val="00C12241"/>
    <w:rsid w:val="00C13749"/>
    <w:rsid w:val="00C14126"/>
    <w:rsid w:val="00C15E58"/>
    <w:rsid w:val="00C168F3"/>
    <w:rsid w:val="00C16F94"/>
    <w:rsid w:val="00C17865"/>
    <w:rsid w:val="00C2004E"/>
    <w:rsid w:val="00C201D3"/>
    <w:rsid w:val="00C20B16"/>
    <w:rsid w:val="00C223DE"/>
    <w:rsid w:val="00C22409"/>
    <w:rsid w:val="00C2242D"/>
    <w:rsid w:val="00C22619"/>
    <w:rsid w:val="00C23B90"/>
    <w:rsid w:val="00C24617"/>
    <w:rsid w:val="00C305EB"/>
    <w:rsid w:val="00C30BDE"/>
    <w:rsid w:val="00C31A19"/>
    <w:rsid w:val="00C31F13"/>
    <w:rsid w:val="00C33219"/>
    <w:rsid w:val="00C3500E"/>
    <w:rsid w:val="00C379BA"/>
    <w:rsid w:val="00C4009A"/>
    <w:rsid w:val="00C40A5E"/>
    <w:rsid w:val="00C416B9"/>
    <w:rsid w:val="00C42536"/>
    <w:rsid w:val="00C43E84"/>
    <w:rsid w:val="00C447C4"/>
    <w:rsid w:val="00C45388"/>
    <w:rsid w:val="00C45F8F"/>
    <w:rsid w:val="00C46CDE"/>
    <w:rsid w:val="00C47E4E"/>
    <w:rsid w:val="00C521C9"/>
    <w:rsid w:val="00C52F3E"/>
    <w:rsid w:val="00C6260F"/>
    <w:rsid w:val="00C634BB"/>
    <w:rsid w:val="00C634F6"/>
    <w:rsid w:val="00C67E21"/>
    <w:rsid w:val="00C67EBB"/>
    <w:rsid w:val="00C732BA"/>
    <w:rsid w:val="00C73A75"/>
    <w:rsid w:val="00C73D49"/>
    <w:rsid w:val="00C7420D"/>
    <w:rsid w:val="00C747FF"/>
    <w:rsid w:val="00C75F29"/>
    <w:rsid w:val="00C779C7"/>
    <w:rsid w:val="00C80135"/>
    <w:rsid w:val="00C803E0"/>
    <w:rsid w:val="00C83270"/>
    <w:rsid w:val="00C83713"/>
    <w:rsid w:val="00C83E24"/>
    <w:rsid w:val="00C8504A"/>
    <w:rsid w:val="00C859E0"/>
    <w:rsid w:val="00C91D69"/>
    <w:rsid w:val="00C927DE"/>
    <w:rsid w:val="00C9413A"/>
    <w:rsid w:val="00C9559C"/>
    <w:rsid w:val="00C95DCD"/>
    <w:rsid w:val="00C96F54"/>
    <w:rsid w:val="00C97A02"/>
    <w:rsid w:val="00CA07B2"/>
    <w:rsid w:val="00CA54B0"/>
    <w:rsid w:val="00CA6731"/>
    <w:rsid w:val="00CB0A59"/>
    <w:rsid w:val="00CB15A1"/>
    <w:rsid w:val="00CB30ED"/>
    <w:rsid w:val="00CB5C37"/>
    <w:rsid w:val="00CB602B"/>
    <w:rsid w:val="00CB6ED9"/>
    <w:rsid w:val="00CC0CB5"/>
    <w:rsid w:val="00CC40B5"/>
    <w:rsid w:val="00CC4485"/>
    <w:rsid w:val="00CC6255"/>
    <w:rsid w:val="00CD0AF9"/>
    <w:rsid w:val="00CD186E"/>
    <w:rsid w:val="00CD2A0B"/>
    <w:rsid w:val="00CD50A6"/>
    <w:rsid w:val="00CE026A"/>
    <w:rsid w:val="00CE1A15"/>
    <w:rsid w:val="00CE226E"/>
    <w:rsid w:val="00CE2B30"/>
    <w:rsid w:val="00CE2EC3"/>
    <w:rsid w:val="00CE3C30"/>
    <w:rsid w:val="00CE3D57"/>
    <w:rsid w:val="00CE42E7"/>
    <w:rsid w:val="00CF1BB8"/>
    <w:rsid w:val="00CF2AF9"/>
    <w:rsid w:val="00CF36D5"/>
    <w:rsid w:val="00CF5012"/>
    <w:rsid w:val="00CF5BBB"/>
    <w:rsid w:val="00CF7E0A"/>
    <w:rsid w:val="00D009B1"/>
    <w:rsid w:val="00D0240F"/>
    <w:rsid w:val="00D02458"/>
    <w:rsid w:val="00D0261C"/>
    <w:rsid w:val="00D026BE"/>
    <w:rsid w:val="00D03F9A"/>
    <w:rsid w:val="00D03FDB"/>
    <w:rsid w:val="00D043A6"/>
    <w:rsid w:val="00D0556C"/>
    <w:rsid w:val="00D10797"/>
    <w:rsid w:val="00D1101A"/>
    <w:rsid w:val="00D13F28"/>
    <w:rsid w:val="00D177A8"/>
    <w:rsid w:val="00D20CFF"/>
    <w:rsid w:val="00D20F7F"/>
    <w:rsid w:val="00D21A9A"/>
    <w:rsid w:val="00D259BC"/>
    <w:rsid w:val="00D30C89"/>
    <w:rsid w:val="00D310F9"/>
    <w:rsid w:val="00D31FBC"/>
    <w:rsid w:val="00D344D2"/>
    <w:rsid w:val="00D34C91"/>
    <w:rsid w:val="00D34F19"/>
    <w:rsid w:val="00D35323"/>
    <w:rsid w:val="00D354A7"/>
    <w:rsid w:val="00D35D38"/>
    <w:rsid w:val="00D36299"/>
    <w:rsid w:val="00D363C9"/>
    <w:rsid w:val="00D371C3"/>
    <w:rsid w:val="00D3767B"/>
    <w:rsid w:val="00D400AD"/>
    <w:rsid w:val="00D43F33"/>
    <w:rsid w:val="00D44147"/>
    <w:rsid w:val="00D44156"/>
    <w:rsid w:val="00D47ADD"/>
    <w:rsid w:val="00D5091F"/>
    <w:rsid w:val="00D52344"/>
    <w:rsid w:val="00D528FB"/>
    <w:rsid w:val="00D538CA"/>
    <w:rsid w:val="00D54984"/>
    <w:rsid w:val="00D55376"/>
    <w:rsid w:val="00D57655"/>
    <w:rsid w:val="00D57FB2"/>
    <w:rsid w:val="00D619C3"/>
    <w:rsid w:val="00D62662"/>
    <w:rsid w:val="00D7088B"/>
    <w:rsid w:val="00D7278E"/>
    <w:rsid w:val="00D7291E"/>
    <w:rsid w:val="00D751F6"/>
    <w:rsid w:val="00D7526E"/>
    <w:rsid w:val="00D76BD2"/>
    <w:rsid w:val="00D77FC8"/>
    <w:rsid w:val="00D81AEC"/>
    <w:rsid w:val="00D84341"/>
    <w:rsid w:val="00D87D19"/>
    <w:rsid w:val="00D915D3"/>
    <w:rsid w:val="00D92CA3"/>
    <w:rsid w:val="00D92E3C"/>
    <w:rsid w:val="00D93D0D"/>
    <w:rsid w:val="00D93E64"/>
    <w:rsid w:val="00D95A3C"/>
    <w:rsid w:val="00D9688A"/>
    <w:rsid w:val="00D97A1A"/>
    <w:rsid w:val="00DA37E4"/>
    <w:rsid w:val="00DA383E"/>
    <w:rsid w:val="00DA3D56"/>
    <w:rsid w:val="00DA4B6E"/>
    <w:rsid w:val="00DA78A3"/>
    <w:rsid w:val="00DB110E"/>
    <w:rsid w:val="00DB42F8"/>
    <w:rsid w:val="00DB6B1C"/>
    <w:rsid w:val="00DB6D3E"/>
    <w:rsid w:val="00DC0327"/>
    <w:rsid w:val="00DC0508"/>
    <w:rsid w:val="00DC08D3"/>
    <w:rsid w:val="00DC2267"/>
    <w:rsid w:val="00DC39AD"/>
    <w:rsid w:val="00DC3F5C"/>
    <w:rsid w:val="00DC4497"/>
    <w:rsid w:val="00DC4EF9"/>
    <w:rsid w:val="00DC54F6"/>
    <w:rsid w:val="00DC553A"/>
    <w:rsid w:val="00DC561F"/>
    <w:rsid w:val="00DC5E7C"/>
    <w:rsid w:val="00DC79DA"/>
    <w:rsid w:val="00DD1EA4"/>
    <w:rsid w:val="00DD36DD"/>
    <w:rsid w:val="00DD3C1C"/>
    <w:rsid w:val="00DD3E17"/>
    <w:rsid w:val="00DD45C2"/>
    <w:rsid w:val="00DD5553"/>
    <w:rsid w:val="00DE1D5E"/>
    <w:rsid w:val="00DE22E8"/>
    <w:rsid w:val="00DE2EA6"/>
    <w:rsid w:val="00DE2F7C"/>
    <w:rsid w:val="00DE3221"/>
    <w:rsid w:val="00DE39C6"/>
    <w:rsid w:val="00DE5329"/>
    <w:rsid w:val="00DE6581"/>
    <w:rsid w:val="00DF04CB"/>
    <w:rsid w:val="00DF0FC6"/>
    <w:rsid w:val="00DF169E"/>
    <w:rsid w:val="00DF1ACB"/>
    <w:rsid w:val="00DF2E7F"/>
    <w:rsid w:val="00DF38F2"/>
    <w:rsid w:val="00DF52C2"/>
    <w:rsid w:val="00DF52C6"/>
    <w:rsid w:val="00DF561E"/>
    <w:rsid w:val="00DF59BB"/>
    <w:rsid w:val="00DF6743"/>
    <w:rsid w:val="00DF704F"/>
    <w:rsid w:val="00DF745A"/>
    <w:rsid w:val="00DF7C16"/>
    <w:rsid w:val="00E05981"/>
    <w:rsid w:val="00E14B89"/>
    <w:rsid w:val="00E15C3A"/>
    <w:rsid w:val="00E16D69"/>
    <w:rsid w:val="00E17257"/>
    <w:rsid w:val="00E2082F"/>
    <w:rsid w:val="00E20D37"/>
    <w:rsid w:val="00E21161"/>
    <w:rsid w:val="00E23823"/>
    <w:rsid w:val="00E250D0"/>
    <w:rsid w:val="00E25FDF"/>
    <w:rsid w:val="00E271E3"/>
    <w:rsid w:val="00E316A9"/>
    <w:rsid w:val="00E31735"/>
    <w:rsid w:val="00E327B8"/>
    <w:rsid w:val="00E33BC9"/>
    <w:rsid w:val="00E34A6B"/>
    <w:rsid w:val="00E3510F"/>
    <w:rsid w:val="00E37BF9"/>
    <w:rsid w:val="00E410D3"/>
    <w:rsid w:val="00E41990"/>
    <w:rsid w:val="00E42799"/>
    <w:rsid w:val="00E43378"/>
    <w:rsid w:val="00E44657"/>
    <w:rsid w:val="00E452B4"/>
    <w:rsid w:val="00E46106"/>
    <w:rsid w:val="00E473F4"/>
    <w:rsid w:val="00E47683"/>
    <w:rsid w:val="00E47F54"/>
    <w:rsid w:val="00E50C13"/>
    <w:rsid w:val="00E52557"/>
    <w:rsid w:val="00E52D3B"/>
    <w:rsid w:val="00E5422C"/>
    <w:rsid w:val="00E6208B"/>
    <w:rsid w:val="00E62A7F"/>
    <w:rsid w:val="00E71DFB"/>
    <w:rsid w:val="00E7248E"/>
    <w:rsid w:val="00E7374A"/>
    <w:rsid w:val="00E7643B"/>
    <w:rsid w:val="00E8094D"/>
    <w:rsid w:val="00E83409"/>
    <w:rsid w:val="00E83853"/>
    <w:rsid w:val="00E83B3D"/>
    <w:rsid w:val="00E85BD1"/>
    <w:rsid w:val="00E85F8E"/>
    <w:rsid w:val="00E87590"/>
    <w:rsid w:val="00E87B7D"/>
    <w:rsid w:val="00E87C33"/>
    <w:rsid w:val="00E913FC"/>
    <w:rsid w:val="00E91DB5"/>
    <w:rsid w:val="00E9416F"/>
    <w:rsid w:val="00E964A9"/>
    <w:rsid w:val="00E965C0"/>
    <w:rsid w:val="00E97CE4"/>
    <w:rsid w:val="00EA052C"/>
    <w:rsid w:val="00EA0D4C"/>
    <w:rsid w:val="00EA1365"/>
    <w:rsid w:val="00EA1463"/>
    <w:rsid w:val="00EA2A0F"/>
    <w:rsid w:val="00EA3F2E"/>
    <w:rsid w:val="00EA40E6"/>
    <w:rsid w:val="00EA4495"/>
    <w:rsid w:val="00EA4C57"/>
    <w:rsid w:val="00EA4EAC"/>
    <w:rsid w:val="00EA5F4F"/>
    <w:rsid w:val="00EA7198"/>
    <w:rsid w:val="00EB0A77"/>
    <w:rsid w:val="00EB4DB1"/>
    <w:rsid w:val="00EB5799"/>
    <w:rsid w:val="00EB5F11"/>
    <w:rsid w:val="00EB6EEC"/>
    <w:rsid w:val="00EC0CB6"/>
    <w:rsid w:val="00EC1B1F"/>
    <w:rsid w:val="00EC342D"/>
    <w:rsid w:val="00EC38CC"/>
    <w:rsid w:val="00EC7F2E"/>
    <w:rsid w:val="00EC7F3B"/>
    <w:rsid w:val="00ED05B2"/>
    <w:rsid w:val="00ED11DE"/>
    <w:rsid w:val="00ED18EE"/>
    <w:rsid w:val="00ED2D41"/>
    <w:rsid w:val="00ED5112"/>
    <w:rsid w:val="00ED7351"/>
    <w:rsid w:val="00EE0232"/>
    <w:rsid w:val="00EE0B97"/>
    <w:rsid w:val="00EE1B1A"/>
    <w:rsid w:val="00EE33A9"/>
    <w:rsid w:val="00EE378C"/>
    <w:rsid w:val="00EE4F20"/>
    <w:rsid w:val="00EE7374"/>
    <w:rsid w:val="00EE7854"/>
    <w:rsid w:val="00EF0FC8"/>
    <w:rsid w:val="00EF2DF0"/>
    <w:rsid w:val="00EF2E1C"/>
    <w:rsid w:val="00EF3F1F"/>
    <w:rsid w:val="00EF44D3"/>
    <w:rsid w:val="00F00176"/>
    <w:rsid w:val="00F00758"/>
    <w:rsid w:val="00F0186F"/>
    <w:rsid w:val="00F022E3"/>
    <w:rsid w:val="00F02C2B"/>
    <w:rsid w:val="00F033BF"/>
    <w:rsid w:val="00F03CBB"/>
    <w:rsid w:val="00F1146F"/>
    <w:rsid w:val="00F141A8"/>
    <w:rsid w:val="00F1561C"/>
    <w:rsid w:val="00F176FD"/>
    <w:rsid w:val="00F20015"/>
    <w:rsid w:val="00F2040D"/>
    <w:rsid w:val="00F20C30"/>
    <w:rsid w:val="00F210A9"/>
    <w:rsid w:val="00F25F52"/>
    <w:rsid w:val="00F2661C"/>
    <w:rsid w:val="00F3328C"/>
    <w:rsid w:val="00F34777"/>
    <w:rsid w:val="00F34C70"/>
    <w:rsid w:val="00F35839"/>
    <w:rsid w:val="00F35D80"/>
    <w:rsid w:val="00F360F6"/>
    <w:rsid w:val="00F36193"/>
    <w:rsid w:val="00F36356"/>
    <w:rsid w:val="00F40231"/>
    <w:rsid w:val="00F43882"/>
    <w:rsid w:val="00F44444"/>
    <w:rsid w:val="00F44A19"/>
    <w:rsid w:val="00F458C9"/>
    <w:rsid w:val="00F46630"/>
    <w:rsid w:val="00F46EDF"/>
    <w:rsid w:val="00F47532"/>
    <w:rsid w:val="00F573F0"/>
    <w:rsid w:val="00F607F0"/>
    <w:rsid w:val="00F60B33"/>
    <w:rsid w:val="00F64292"/>
    <w:rsid w:val="00F64B4E"/>
    <w:rsid w:val="00F64B64"/>
    <w:rsid w:val="00F6565A"/>
    <w:rsid w:val="00F65C94"/>
    <w:rsid w:val="00F66D81"/>
    <w:rsid w:val="00F70F6F"/>
    <w:rsid w:val="00F72042"/>
    <w:rsid w:val="00F72D23"/>
    <w:rsid w:val="00F743A3"/>
    <w:rsid w:val="00F74523"/>
    <w:rsid w:val="00F77446"/>
    <w:rsid w:val="00F77DE2"/>
    <w:rsid w:val="00F837A4"/>
    <w:rsid w:val="00F84353"/>
    <w:rsid w:val="00F85C7F"/>
    <w:rsid w:val="00F8620A"/>
    <w:rsid w:val="00F86297"/>
    <w:rsid w:val="00F86A88"/>
    <w:rsid w:val="00F86BD3"/>
    <w:rsid w:val="00F8712B"/>
    <w:rsid w:val="00F87B50"/>
    <w:rsid w:val="00F91C1E"/>
    <w:rsid w:val="00F9341F"/>
    <w:rsid w:val="00F937A5"/>
    <w:rsid w:val="00F93B5C"/>
    <w:rsid w:val="00F9601C"/>
    <w:rsid w:val="00FA03C3"/>
    <w:rsid w:val="00FA0416"/>
    <w:rsid w:val="00FA5A5D"/>
    <w:rsid w:val="00FA7165"/>
    <w:rsid w:val="00FA7447"/>
    <w:rsid w:val="00FB0545"/>
    <w:rsid w:val="00FB1CA5"/>
    <w:rsid w:val="00FB28F6"/>
    <w:rsid w:val="00FB2F3D"/>
    <w:rsid w:val="00FB5BC6"/>
    <w:rsid w:val="00FB5DF0"/>
    <w:rsid w:val="00FB5F20"/>
    <w:rsid w:val="00FB76CC"/>
    <w:rsid w:val="00FB7F7C"/>
    <w:rsid w:val="00FC25C0"/>
    <w:rsid w:val="00FC26C2"/>
    <w:rsid w:val="00FC35AE"/>
    <w:rsid w:val="00FC3A4B"/>
    <w:rsid w:val="00FC418F"/>
    <w:rsid w:val="00FC4B06"/>
    <w:rsid w:val="00FC5906"/>
    <w:rsid w:val="00FC6041"/>
    <w:rsid w:val="00FD0172"/>
    <w:rsid w:val="00FD0221"/>
    <w:rsid w:val="00FD0BE8"/>
    <w:rsid w:val="00FD0FBD"/>
    <w:rsid w:val="00FD13C9"/>
    <w:rsid w:val="00FD18EE"/>
    <w:rsid w:val="00FD19FC"/>
    <w:rsid w:val="00FD2A34"/>
    <w:rsid w:val="00FD3808"/>
    <w:rsid w:val="00FD386C"/>
    <w:rsid w:val="00FD415C"/>
    <w:rsid w:val="00FD5964"/>
    <w:rsid w:val="00FD751A"/>
    <w:rsid w:val="00FD770B"/>
    <w:rsid w:val="00FD79D4"/>
    <w:rsid w:val="00FE03ED"/>
    <w:rsid w:val="00FE0AD9"/>
    <w:rsid w:val="00FE0AF2"/>
    <w:rsid w:val="00FE1300"/>
    <w:rsid w:val="00FE4356"/>
    <w:rsid w:val="00FE6094"/>
    <w:rsid w:val="00FE73C5"/>
    <w:rsid w:val="00FE745F"/>
    <w:rsid w:val="00FF0B00"/>
    <w:rsid w:val="00FF5DD7"/>
    <w:rsid w:val="0101A642"/>
    <w:rsid w:val="012F766F"/>
    <w:rsid w:val="01348DE2"/>
    <w:rsid w:val="0140C35A"/>
    <w:rsid w:val="016E239F"/>
    <w:rsid w:val="01754043"/>
    <w:rsid w:val="01B429F7"/>
    <w:rsid w:val="01B72C34"/>
    <w:rsid w:val="01CC9257"/>
    <w:rsid w:val="01E8E641"/>
    <w:rsid w:val="01E903D4"/>
    <w:rsid w:val="01F5172B"/>
    <w:rsid w:val="021112DB"/>
    <w:rsid w:val="02146792"/>
    <w:rsid w:val="021C4DAC"/>
    <w:rsid w:val="026A6168"/>
    <w:rsid w:val="026F2B50"/>
    <w:rsid w:val="02721D8C"/>
    <w:rsid w:val="02B88CDF"/>
    <w:rsid w:val="02D9F90E"/>
    <w:rsid w:val="02E0C490"/>
    <w:rsid w:val="02F92C0D"/>
    <w:rsid w:val="0312FE5E"/>
    <w:rsid w:val="03251AEB"/>
    <w:rsid w:val="033D5166"/>
    <w:rsid w:val="0347E432"/>
    <w:rsid w:val="034A6421"/>
    <w:rsid w:val="035BA10F"/>
    <w:rsid w:val="03768645"/>
    <w:rsid w:val="03899A00"/>
    <w:rsid w:val="038D7ED5"/>
    <w:rsid w:val="03BFF6BE"/>
    <w:rsid w:val="03D44F22"/>
    <w:rsid w:val="03D4F98F"/>
    <w:rsid w:val="03F6002A"/>
    <w:rsid w:val="041A0094"/>
    <w:rsid w:val="04332E5D"/>
    <w:rsid w:val="043FD23B"/>
    <w:rsid w:val="0441A324"/>
    <w:rsid w:val="04551ACE"/>
    <w:rsid w:val="0457CC49"/>
    <w:rsid w:val="0479080C"/>
    <w:rsid w:val="047E6390"/>
    <w:rsid w:val="0487810E"/>
    <w:rsid w:val="04937DAC"/>
    <w:rsid w:val="04A12051"/>
    <w:rsid w:val="04A38F51"/>
    <w:rsid w:val="04CD30EC"/>
    <w:rsid w:val="04CE584C"/>
    <w:rsid w:val="0523C4D2"/>
    <w:rsid w:val="053F66BC"/>
    <w:rsid w:val="058BEEBA"/>
    <w:rsid w:val="05976850"/>
    <w:rsid w:val="05BC079B"/>
    <w:rsid w:val="060B8CB0"/>
    <w:rsid w:val="0611B1E3"/>
    <w:rsid w:val="0639C070"/>
    <w:rsid w:val="063D23B4"/>
    <w:rsid w:val="06762969"/>
    <w:rsid w:val="06990D66"/>
    <w:rsid w:val="06A87CE9"/>
    <w:rsid w:val="06C453CC"/>
    <w:rsid w:val="06DB1AF0"/>
    <w:rsid w:val="06F012AC"/>
    <w:rsid w:val="070AFFC8"/>
    <w:rsid w:val="072AF77C"/>
    <w:rsid w:val="0732E27F"/>
    <w:rsid w:val="07357BD2"/>
    <w:rsid w:val="075A6735"/>
    <w:rsid w:val="0760D9D0"/>
    <w:rsid w:val="0765DB23"/>
    <w:rsid w:val="0787F2E7"/>
    <w:rsid w:val="07954A22"/>
    <w:rsid w:val="07AE3CBE"/>
    <w:rsid w:val="07AEA4C5"/>
    <w:rsid w:val="07AFB20B"/>
    <w:rsid w:val="07B89F18"/>
    <w:rsid w:val="07D02A8F"/>
    <w:rsid w:val="07DD950C"/>
    <w:rsid w:val="07F222A9"/>
    <w:rsid w:val="081E54F7"/>
    <w:rsid w:val="081F058C"/>
    <w:rsid w:val="08385E47"/>
    <w:rsid w:val="084A2F0D"/>
    <w:rsid w:val="0855A8CC"/>
    <w:rsid w:val="08674700"/>
    <w:rsid w:val="0885D85A"/>
    <w:rsid w:val="08919DB0"/>
    <w:rsid w:val="08AD341E"/>
    <w:rsid w:val="08AEEA27"/>
    <w:rsid w:val="08BCD3B4"/>
    <w:rsid w:val="08C300F2"/>
    <w:rsid w:val="092490F8"/>
    <w:rsid w:val="095E2722"/>
    <w:rsid w:val="09734B1C"/>
    <w:rsid w:val="0998AB8D"/>
    <w:rsid w:val="09A1F54F"/>
    <w:rsid w:val="09BB6B9C"/>
    <w:rsid w:val="09D33EE6"/>
    <w:rsid w:val="09D964FD"/>
    <w:rsid w:val="09F2CF0A"/>
    <w:rsid w:val="09F2DB14"/>
    <w:rsid w:val="09F5565D"/>
    <w:rsid w:val="0A412B2C"/>
    <w:rsid w:val="0A4CA515"/>
    <w:rsid w:val="0A51249E"/>
    <w:rsid w:val="0A658C60"/>
    <w:rsid w:val="0A9444CA"/>
    <w:rsid w:val="0AC3F653"/>
    <w:rsid w:val="0AF12304"/>
    <w:rsid w:val="0AFD43B6"/>
    <w:rsid w:val="0B10CFEE"/>
    <w:rsid w:val="0B1B4D50"/>
    <w:rsid w:val="0B1FAC98"/>
    <w:rsid w:val="0B2DC6A7"/>
    <w:rsid w:val="0B94F86C"/>
    <w:rsid w:val="0B9E43AB"/>
    <w:rsid w:val="0BAFF850"/>
    <w:rsid w:val="0BE55B18"/>
    <w:rsid w:val="0BF89159"/>
    <w:rsid w:val="0BF8BB32"/>
    <w:rsid w:val="0C135DCA"/>
    <w:rsid w:val="0C2922BF"/>
    <w:rsid w:val="0C45589E"/>
    <w:rsid w:val="0C59FE65"/>
    <w:rsid w:val="0C69B770"/>
    <w:rsid w:val="0C6A0C61"/>
    <w:rsid w:val="0C6E6126"/>
    <w:rsid w:val="0C7340DE"/>
    <w:rsid w:val="0C8E2D00"/>
    <w:rsid w:val="0CA51C44"/>
    <w:rsid w:val="0CC999DD"/>
    <w:rsid w:val="0CE1A764"/>
    <w:rsid w:val="0D02C697"/>
    <w:rsid w:val="0D05BE4E"/>
    <w:rsid w:val="0D069D4F"/>
    <w:rsid w:val="0D0E1F51"/>
    <w:rsid w:val="0D313982"/>
    <w:rsid w:val="0D330679"/>
    <w:rsid w:val="0D4E4C3C"/>
    <w:rsid w:val="0D4E7835"/>
    <w:rsid w:val="0D7CEBFF"/>
    <w:rsid w:val="0D92CE7D"/>
    <w:rsid w:val="0D9DDEB0"/>
    <w:rsid w:val="0D9F515D"/>
    <w:rsid w:val="0DF4167A"/>
    <w:rsid w:val="0E2C7581"/>
    <w:rsid w:val="0E30F999"/>
    <w:rsid w:val="0E46711E"/>
    <w:rsid w:val="0E49E12F"/>
    <w:rsid w:val="0E54C725"/>
    <w:rsid w:val="0E67486E"/>
    <w:rsid w:val="0E68392F"/>
    <w:rsid w:val="0E84FA0C"/>
    <w:rsid w:val="0E93730C"/>
    <w:rsid w:val="0ECD3ECF"/>
    <w:rsid w:val="0EE5DAC6"/>
    <w:rsid w:val="0EEAA736"/>
    <w:rsid w:val="0F15B8CC"/>
    <w:rsid w:val="0F1D3D63"/>
    <w:rsid w:val="0F36ADFC"/>
    <w:rsid w:val="0F75A0BB"/>
    <w:rsid w:val="0F7F6B63"/>
    <w:rsid w:val="0FDE1ACF"/>
    <w:rsid w:val="0FE08063"/>
    <w:rsid w:val="0FE287AB"/>
    <w:rsid w:val="0FE6DD44"/>
    <w:rsid w:val="1015813C"/>
    <w:rsid w:val="1030E8FA"/>
    <w:rsid w:val="10543A00"/>
    <w:rsid w:val="10639195"/>
    <w:rsid w:val="10897C37"/>
    <w:rsid w:val="10AC817A"/>
    <w:rsid w:val="10DFB38D"/>
    <w:rsid w:val="10F8CFE6"/>
    <w:rsid w:val="111DE1AE"/>
    <w:rsid w:val="1136C32A"/>
    <w:rsid w:val="11376B30"/>
    <w:rsid w:val="11681014"/>
    <w:rsid w:val="116B2B87"/>
    <w:rsid w:val="117452F7"/>
    <w:rsid w:val="117F7EB9"/>
    <w:rsid w:val="1183E970"/>
    <w:rsid w:val="118EDC41"/>
    <w:rsid w:val="11947B2F"/>
    <w:rsid w:val="11A478FF"/>
    <w:rsid w:val="11B2A66E"/>
    <w:rsid w:val="11B87804"/>
    <w:rsid w:val="12390EAB"/>
    <w:rsid w:val="123A91C2"/>
    <w:rsid w:val="12604C92"/>
    <w:rsid w:val="1263137E"/>
    <w:rsid w:val="126C8F8F"/>
    <w:rsid w:val="128005FC"/>
    <w:rsid w:val="129AEBD5"/>
    <w:rsid w:val="12AC17F3"/>
    <w:rsid w:val="12EFAEED"/>
    <w:rsid w:val="1303D1B4"/>
    <w:rsid w:val="133C6DD9"/>
    <w:rsid w:val="134C7E61"/>
    <w:rsid w:val="13793149"/>
    <w:rsid w:val="1397B72F"/>
    <w:rsid w:val="13C7E452"/>
    <w:rsid w:val="13CCB88A"/>
    <w:rsid w:val="13CCFE21"/>
    <w:rsid w:val="13ED83A2"/>
    <w:rsid w:val="140321E9"/>
    <w:rsid w:val="141BAA7F"/>
    <w:rsid w:val="14572789"/>
    <w:rsid w:val="145C3D6E"/>
    <w:rsid w:val="146C9875"/>
    <w:rsid w:val="146D467E"/>
    <w:rsid w:val="1478F3B2"/>
    <w:rsid w:val="1481629C"/>
    <w:rsid w:val="14A0C2A5"/>
    <w:rsid w:val="14B6647A"/>
    <w:rsid w:val="14C5F0BE"/>
    <w:rsid w:val="14CFA1A7"/>
    <w:rsid w:val="14D5ED16"/>
    <w:rsid w:val="151303E3"/>
    <w:rsid w:val="15466F00"/>
    <w:rsid w:val="156234E4"/>
    <w:rsid w:val="158A87F1"/>
    <w:rsid w:val="15B91E90"/>
    <w:rsid w:val="15C32828"/>
    <w:rsid w:val="15DD3E2E"/>
    <w:rsid w:val="15E57B76"/>
    <w:rsid w:val="15E5E20E"/>
    <w:rsid w:val="15E6BE18"/>
    <w:rsid w:val="162220CF"/>
    <w:rsid w:val="1626574E"/>
    <w:rsid w:val="16373E7C"/>
    <w:rsid w:val="16446299"/>
    <w:rsid w:val="165598C5"/>
    <w:rsid w:val="1663607D"/>
    <w:rsid w:val="1699629C"/>
    <w:rsid w:val="169E58D2"/>
    <w:rsid w:val="16AADEA8"/>
    <w:rsid w:val="16E0D7EF"/>
    <w:rsid w:val="16E5CF06"/>
    <w:rsid w:val="16E99579"/>
    <w:rsid w:val="16EC0DB8"/>
    <w:rsid w:val="16F45385"/>
    <w:rsid w:val="16FC2CD4"/>
    <w:rsid w:val="17013E0C"/>
    <w:rsid w:val="17167C73"/>
    <w:rsid w:val="1726D53D"/>
    <w:rsid w:val="172D7B07"/>
    <w:rsid w:val="1739CF16"/>
    <w:rsid w:val="1751DB20"/>
    <w:rsid w:val="175B15FF"/>
    <w:rsid w:val="176CC799"/>
    <w:rsid w:val="17913480"/>
    <w:rsid w:val="1792BEC2"/>
    <w:rsid w:val="179DA77C"/>
    <w:rsid w:val="17B806CF"/>
    <w:rsid w:val="17C0DFDE"/>
    <w:rsid w:val="17C6E998"/>
    <w:rsid w:val="17DBCA72"/>
    <w:rsid w:val="17F92683"/>
    <w:rsid w:val="17FAEF2F"/>
    <w:rsid w:val="1802212A"/>
    <w:rsid w:val="18081757"/>
    <w:rsid w:val="182FF1BC"/>
    <w:rsid w:val="18329D7A"/>
    <w:rsid w:val="1833A0B6"/>
    <w:rsid w:val="18484EBA"/>
    <w:rsid w:val="184C422D"/>
    <w:rsid w:val="184D3B63"/>
    <w:rsid w:val="1893DD1A"/>
    <w:rsid w:val="18A619C6"/>
    <w:rsid w:val="18B5C44E"/>
    <w:rsid w:val="18D4667F"/>
    <w:rsid w:val="18EE6863"/>
    <w:rsid w:val="19138681"/>
    <w:rsid w:val="197A622B"/>
    <w:rsid w:val="197D9529"/>
    <w:rsid w:val="19813012"/>
    <w:rsid w:val="199018EF"/>
    <w:rsid w:val="1994A5EF"/>
    <w:rsid w:val="1996130B"/>
    <w:rsid w:val="19A9D873"/>
    <w:rsid w:val="19F8B035"/>
    <w:rsid w:val="1A10E6BB"/>
    <w:rsid w:val="1A278063"/>
    <w:rsid w:val="1A298A42"/>
    <w:rsid w:val="1A3C6148"/>
    <w:rsid w:val="1A4AE892"/>
    <w:rsid w:val="1A54761B"/>
    <w:rsid w:val="1A6D29E1"/>
    <w:rsid w:val="1AB1BB40"/>
    <w:rsid w:val="1ABD93B8"/>
    <w:rsid w:val="1AC8A8E1"/>
    <w:rsid w:val="1ACEB9BC"/>
    <w:rsid w:val="1AD2729D"/>
    <w:rsid w:val="1B2A73B0"/>
    <w:rsid w:val="1B443CB3"/>
    <w:rsid w:val="1B4D5B28"/>
    <w:rsid w:val="1B61565D"/>
    <w:rsid w:val="1B81681B"/>
    <w:rsid w:val="1BAA0442"/>
    <w:rsid w:val="1BAA27CD"/>
    <w:rsid w:val="1BAD2E04"/>
    <w:rsid w:val="1BF1AF9B"/>
    <w:rsid w:val="1C2CA54F"/>
    <w:rsid w:val="1C5B68A1"/>
    <w:rsid w:val="1C6AB6C5"/>
    <w:rsid w:val="1C7F57E4"/>
    <w:rsid w:val="1CAEE0CD"/>
    <w:rsid w:val="1CDFE849"/>
    <w:rsid w:val="1CE459C4"/>
    <w:rsid w:val="1D1E3BE5"/>
    <w:rsid w:val="1D3E8315"/>
    <w:rsid w:val="1D435C5E"/>
    <w:rsid w:val="1D6C6D88"/>
    <w:rsid w:val="1D933588"/>
    <w:rsid w:val="1E03E444"/>
    <w:rsid w:val="1E13B5BF"/>
    <w:rsid w:val="1E4B425E"/>
    <w:rsid w:val="1E700CE9"/>
    <w:rsid w:val="1EC6B705"/>
    <w:rsid w:val="1ED5423D"/>
    <w:rsid w:val="1EE4E80F"/>
    <w:rsid w:val="1EFD6D42"/>
    <w:rsid w:val="1F186FB3"/>
    <w:rsid w:val="1F260DB1"/>
    <w:rsid w:val="1F2B131F"/>
    <w:rsid w:val="1F3906A3"/>
    <w:rsid w:val="1F56B516"/>
    <w:rsid w:val="1F6314D9"/>
    <w:rsid w:val="1F69D4B5"/>
    <w:rsid w:val="1FB86A98"/>
    <w:rsid w:val="1FC226E7"/>
    <w:rsid w:val="1FC28645"/>
    <w:rsid w:val="1FDBEAC4"/>
    <w:rsid w:val="1FF4B698"/>
    <w:rsid w:val="2023BC7A"/>
    <w:rsid w:val="2029940D"/>
    <w:rsid w:val="203CA990"/>
    <w:rsid w:val="20A4ECA0"/>
    <w:rsid w:val="20B3DB46"/>
    <w:rsid w:val="20B6A50B"/>
    <w:rsid w:val="20DD413F"/>
    <w:rsid w:val="211B5721"/>
    <w:rsid w:val="213F709B"/>
    <w:rsid w:val="2156FFB3"/>
    <w:rsid w:val="215B771A"/>
    <w:rsid w:val="217BF7DF"/>
    <w:rsid w:val="218E239F"/>
    <w:rsid w:val="21A74549"/>
    <w:rsid w:val="21B8F9E7"/>
    <w:rsid w:val="21BAA215"/>
    <w:rsid w:val="21BD68C9"/>
    <w:rsid w:val="21E43EFE"/>
    <w:rsid w:val="21E73FAA"/>
    <w:rsid w:val="21EFD363"/>
    <w:rsid w:val="21F9CA3A"/>
    <w:rsid w:val="220E6CEB"/>
    <w:rsid w:val="2222DCDC"/>
    <w:rsid w:val="2239EFD3"/>
    <w:rsid w:val="22475472"/>
    <w:rsid w:val="225460A7"/>
    <w:rsid w:val="22592C85"/>
    <w:rsid w:val="226278E9"/>
    <w:rsid w:val="2275B0C1"/>
    <w:rsid w:val="227B001F"/>
    <w:rsid w:val="227CDE30"/>
    <w:rsid w:val="2286DC35"/>
    <w:rsid w:val="228E4545"/>
    <w:rsid w:val="22B688C2"/>
    <w:rsid w:val="22BAF13D"/>
    <w:rsid w:val="22C8A512"/>
    <w:rsid w:val="22D1B0D6"/>
    <w:rsid w:val="233C5295"/>
    <w:rsid w:val="2378C1A9"/>
    <w:rsid w:val="2388E6BF"/>
    <w:rsid w:val="239EB2FD"/>
    <w:rsid w:val="23BB6544"/>
    <w:rsid w:val="23C4BB57"/>
    <w:rsid w:val="23CBE62F"/>
    <w:rsid w:val="23D41C7D"/>
    <w:rsid w:val="23DED372"/>
    <w:rsid w:val="23E02E6D"/>
    <w:rsid w:val="23E79C66"/>
    <w:rsid w:val="242AB3A3"/>
    <w:rsid w:val="2431AAEF"/>
    <w:rsid w:val="24664823"/>
    <w:rsid w:val="246E8D5C"/>
    <w:rsid w:val="249A2667"/>
    <w:rsid w:val="24B45F44"/>
    <w:rsid w:val="24BDFF81"/>
    <w:rsid w:val="25042B9F"/>
    <w:rsid w:val="251944F8"/>
    <w:rsid w:val="25330352"/>
    <w:rsid w:val="2544E2D0"/>
    <w:rsid w:val="25645DDA"/>
    <w:rsid w:val="2575FBA1"/>
    <w:rsid w:val="2579C981"/>
    <w:rsid w:val="259390D7"/>
    <w:rsid w:val="25B0220A"/>
    <w:rsid w:val="25B74879"/>
    <w:rsid w:val="25BD5649"/>
    <w:rsid w:val="25C75CEC"/>
    <w:rsid w:val="25D18445"/>
    <w:rsid w:val="25E8A48F"/>
    <w:rsid w:val="25EAD4AF"/>
    <w:rsid w:val="261A62C6"/>
    <w:rsid w:val="263EE33D"/>
    <w:rsid w:val="2647D58B"/>
    <w:rsid w:val="2668BFDF"/>
    <w:rsid w:val="266A720C"/>
    <w:rsid w:val="26C5C474"/>
    <w:rsid w:val="26D1112C"/>
    <w:rsid w:val="26DAFA78"/>
    <w:rsid w:val="26E047FF"/>
    <w:rsid w:val="26E7F8ED"/>
    <w:rsid w:val="27499490"/>
    <w:rsid w:val="2766A434"/>
    <w:rsid w:val="278E605D"/>
    <w:rsid w:val="27A1ADB4"/>
    <w:rsid w:val="27C95F98"/>
    <w:rsid w:val="27F7C6F1"/>
    <w:rsid w:val="28158506"/>
    <w:rsid w:val="2825D252"/>
    <w:rsid w:val="284E8B30"/>
    <w:rsid w:val="285BC7E1"/>
    <w:rsid w:val="285D806D"/>
    <w:rsid w:val="289C1149"/>
    <w:rsid w:val="28ACB075"/>
    <w:rsid w:val="28BDCEE4"/>
    <w:rsid w:val="28D3BC8C"/>
    <w:rsid w:val="28DB7FCE"/>
    <w:rsid w:val="28DB9FDE"/>
    <w:rsid w:val="28EC41DC"/>
    <w:rsid w:val="28FB4F4C"/>
    <w:rsid w:val="28FD4C17"/>
    <w:rsid w:val="290DFD14"/>
    <w:rsid w:val="29144ABB"/>
    <w:rsid w:val="29282D74"/>
    <w:rsid w:val="292B5F1B"/>
    <w:rsid w:val="2930DB96"/>
    <w:rsid w:val="2946A6A2"/>
    <w:rsid w:val="29499558"/>
    <w:rsid w:val="295CA693"/>
    <w:rsid w:val="2985D53B"/>
    <w:rsid w:val="298CBDA5"/>
    <w:rsid w:val="29B2618B"/>
    <w:rsid w:val="29BA4AB4"/>
    <w:rsid w:val="29D2B050"/>
    <w:rsid w:val="2A00DD30"/>
    <w:rsid w:val="2A050B20"/>
    <w:rsid w:val="2A06E5F6"/>
    <w:rsid w:val="2A11F9CB"/>
    <w:rsid w:val="2A16AD6E"/>
    <w:rsid w:val="2A2E8F2A"/>
    <w:rsid w:val="2A2ED5A8"/>
    <w:rsid w:val="2A3E6F29"/>
    <w:rsid w:val="2A448957"/>
    <w:rsid w:val="2A4C4B26"/>
    <w:rsid w:val="2A511B27"/>
    <w:rsid w:val="2A53DFEF"/>
    <w:rsid w:val="2A5E120B"/>
    <w:rsid w:val="2A6675C3"/>
    <w:rsid w:val="2A944D10"/>
    <w:rsid w:val="2ACC4308"/>
    <w:rsid w:val="2ADBB862"/>
    <w:rsid w:val="2AF16B1C"/>
    <w:rsid w:val="2AF6E1B2"/>
    <w:rsid w:val="2B0CD994"/>
    <w:rsid w:val="2B1E5C51"/>
    <w:rsid w:val="2B231707"/>
    <w:rsid w:val="2B40E1A8"/>
    <w:rsid w:val="2B4C8026"/>
    <w:rsid w:val="2B616E36"/>
    <w:rsid w:val="2B7764B1"/>
    <w:rsid w:val="2B78D800"/>
    <w:rsid w:val="2BA70127"/>
    <w:rsid w:val="2BA7BD5C"/>
    <w:rsid w:val="2BAB39DE"/>
    <w:rsid w:val="2BD35D4D"/>
    <w:rsid w:val="2C0A95AC"/>
    <w:rsid w:val="2C0EA444"/>
    <w:rsid w:val="2C6E6ACB"/>
    <w:rsid w:val="2CB317CF"/>
    <w:rsid w:val="2D00B90A"/>
    <w:rsid w:val="2D16F83D"/>
    <w:rsid w:val="2D4455D7"/>
    <w:rsid w:val="2D4A7E4D"/>
    <w:rsid w:val="2D67E1F7"/>
    <w:rsid w:val="2D696480"/>
    <w:rsid w:val="2D7522FF"/>
    <w:rsid w:val="2D772DBD"/>
    <w:rsid w:val="2D796888"/>
    <w:rsid w:val="2D8E5756"/>
    <w:rsid w:val="2D988A8C"/>
    <w:rsid w:val="2D9A2BA7"/>
    <w:rsid w:val="2DE7B5E7"/>
    <w:rsid w:val="2DED049D"/>
    <w:rsid w:val="2E0620BB"/>
    <w:rsid w:val="2E0C725F"/>
    <w:rsid w:val="2E16CB9C"/>
    <w:rsid w:val="2E185919"/>
    <w:rsid w:val="2E2F421B"/>
    <w:rsid w:val="2E517285"/>
    <w:rsid w:val="2E779D2E"/>
    <w:rsid w:val="2E7D091B"/>
    <w:rsid w:val="2E80FD37"/>
    <w:rsid w:val="2E8C5F3B"/>
    <w:rsid w:val="2E8C952A"/>
    <w:rsid w:val="2E982341"/>
    <w:rsid w:val="2EAAF4ED"/>
    <w:rsid w:val="2EED93B5"/>
    <w:rsid w:val="2F076C5F"/>
    <w:rsid w:val="2F3DF3F1"/>
    <w:rsid w:val="2F6ED5F4"/>
    <w:rsid w:val="2FB8A16B"/>
    <w:rsid w:val="2FDD9A75"/>
    <w:rsid w:val="2FE013A5"/>
    <w:rsid w:val="2FF333DD"/>
    <w:rsid w:val="2FFAC765"/>
    <w:rsid w:val="301F33DC"/>
    <w:rsid w:val="3044C673"/>
    <w:rsid w:val="306B6747"/>
    <w:rsid w:val="30785A17"/>
    <w:rsid w:val="309AB3B5"/>
    <w:rsid w:val="30A4C680"/>
    <w:rsid w:val="30B858A6"/>
    <w:rsid w:val="3118386F"/>
    <w:rsid w:val="3123565A"/>
    <w:rsid w:val="3128A387"/>
    <w:rsid w:val="312940D4"/>
    <w:rsid w:val="31315A8A"/>
    <w:rsid w:val="314D182A"/>
    <w:rsid w:val="3158E79F"/>
    <w:rsid w:val="31B20FFA"/>
    <w:rsid w:val="31EA3B3D"/>
    <w:rsid w:val="3224164C"/>
    <w:rsid w:val="322ABF89"/>
    <w:rsid w:val="323E7B9E"/>
    <w:rsid w:val="3256F205"/>
    <w:rsid w:val="325DE7FB"/>
    <w:rsid w:val="326109EF"/>
    <w:rsid w:val="32642AF1"/>
    <w:rsid w:val="32AFDDAC"/>
    <w:rsid w:val="32C01B41"/>
    <w:rsid w:val="32C67ABB"/>
    <w:rsid w:val="32C8D97C"/>
    <w:rsid w:val="32D7B3AA"/>
    <w:rsid w:val="32D9F7DB"/>
    <w:rsid w:val="32EB7B99"/>
    <w:rsid w:val="330DE67E"/>
    <w:rsid w:val="330FAA25"/>
    <w:rsid w:val="3315EFA5"/>
    <w:rsid w:val="3335D39B"/>
    <w:rsid w:val="3345988A"/>
    <w:rsid w:val="33772126"/>
    <w:rsid w:val="3397DE7D"/>
    <w:rsid w:val="33DD7AFC"/>
    <w:rsid w:val="33F4C5D6"/>
    <w:rsid w:val="33FC35B0"/>
    <w:rsid w:val="340582BC"/>
    <w:rsid w:val="3416270A"/>
    <w:rsid w:val="343792DB"/>
    <w:rsid w:val="34479762"/>
    <w:rsid w:val="34640AB5"/>
    <w:rsid w:val="34873C06"/>
    <w:rsid w:val="348B28B5"/>
    <w:rsid w:val="349430C1"/>
    <w:rsid w:val="349BE5E4"/>
    <w:rsid w:val="34DD06A8"/>
    <w:rsid w:val="351057DF"/>
    <w:rsid w:val="3527B008"/>
    <w:rsid w:val="3529A010"/>
    <w:rsid w:val="353758BC"/>
    <w:rsid w:val="353FA530"/>
    <w:rsid w:val="3548C46E"/>
    <w:rsid w:val="35684309"/>
    <w:rsid w:val="3578EF0A"/>
    <w:rsid w:val="358F26BE"/>
    <w:rsid w:val="359A55CD"/>
    <w:rsid w:val="35BA0E50"/>
    <w:rsid w:val="35FAFDDC"/>
    <w:rsid w:val="3651DC0D"/>
    <w:rsid w:val="36578842"/>
    <w:rsid w:val="36682CB5"/>
    <w:rsid w:val="367B2EE5"/>
    <w:rsid w:val="36898254"/>
    <w:rsid w:val="3689CD4D"/>
    <w:rsid w:val="368B55EC"/>
    <w:rsid w:val="36B6BC5F"/>
    <w:rsid w:val="36B87299"/>
    <w:rsid w:val="36C470E3"/>
    <w:rsid w:val="3705F9D4"/>
    <w:rsid w:val="37078427"/>
    <w:rsid w:val="37F4E59F"/>
    <w:rsid w:val="38AFCA70"/>
    <w:rsid w:val="38D1F53F"/>
    <w:rsid w:val="38D2361B"/>
    <w:rsid w:val="38DFC5F2"/>
    <w:rsid w:val="38EB0122"/>
    <w:rsid w:val="38F43A2B"/>
    <w:rsid w:val="38FB89A7"/>
    <w:rsid w:val="3907FE3E"/>
    <w:rsid w:val="390EF7B2"/>
    <w:rsid w:val="39104A90"/>
    <w:rsid w:val="39202788"/>
    <w:rsid w:val="392E6B33"/>
    <w:rsid w:val="39587A1A"/>
    <w:rsid w:val="396CDA72"/>
    <w:rsid w:val="397A3F5F"/>
    <w:rsid w:val="397CE6A1"/>
    <w:rsid w:val="39953CE4"/>
    <w:rsid w:val="39A7AE8D"/>
    <w:rsid w:val="39B6D0DF"/>
    <w:rsid w:val="39BA7033"/>
    <w:rsid w:val="39CC2ACD"/>
    <w:rsid w:val="39E8AD8E"/>
    <w:rsid w:val="39F6EB4F"/>
    <w:rsid w:val="39FB420A"/>
    <w:rsid w:val="3A22C463"/>
    <w:rsid w:val="3A2C19FA"/>
    <w:rsid w:val="3A566255"/>
    <w:rsid w:val="3A59167A"/>
    <w:rsid w:val="3A99123B"/>
    <w:rsid w:val="3A9E9E62"/>
    <w:rsid w:val="3AAEB43C"/>
    <w:rsid w:val="3AB31319"/>
    <w:rsid w:val="3AD9B0C9"/>
    <w:rsid w:val="3AF36DCF"/>
    <w:rsid w:val="3B1A1115"/>
    <w:rsid w:val="3B2C6B77"/>
    <w:rsid w:val="3B349EA4"/>
    <w:rsid w:val="3B415BDB"/>
    <w:rsid w:val="3B5C7F19"/>
    <w:rsid w:val="3B902A2E"/>
    <w:rsid w:val="3B90A119"/>
    <w:rsid w:val="3BDD6AA9"/>
    <w:rsid w:val="3BEACCA2"/>
    <w:rsid w:val="3C07C2DD"/>
    <w:rsid w:val="3C0A6A09"/>
    <w:rsid w:val="3C102A00"/>
    <w:rsid w:val="3C1C21C7"/>
    <w:rsid w:val="3C23E7D2"/>
    <w:rsid w:val="3C252B3E"/>
    <w:rsid w:val="3C744888"/>
    <w:rsid w:val="3C7CA27F"/>
    <w:rsid w:val="3C859C98"/>
    <w:rsid w:val="3C8F3AB8"/>
    <w:rsid w:val="3C98D8A2"/>
    <w:rsid w:val="3CB2CA71"/>
    <w:rsid w:val="3CC463F0"/>
    <w:rsid w:val="3CD7AA28"/>
    <w:rsid w:val="3CF934DE"/>
    <w:rsid w:val="3D193D2A"/>
    <w:rsid w:val="3D3FAC4E"/>
    <w:rsid w:val="3D40FDD4"/>
    <w:rsid w:val="3D425CD8"/>
    <w:rsid w:val="3D45565E"/>
    <w:rsid w:val="3DB26A8A"/>
    <w:rsid w:val="3DC4484B"/>
    <w:rsid w:val="3DD5EB9C"/>
    <w:rsid w:val="3DE92659"/>
    <w:rsid w:val="3DEE0C0D"/>
    <w:rsid w:val="3E09ECA0"/>
    <w:rsid w:val="3E4C29A2"/>
    <w:rsid w:val="3E58D995"/>
    <w:rsid w:val="3E887E21"/>
    <w:rsid w:val="3E8E9BEF"/>
    <w:rsid w:val="3EADBECA"/>
    <w:rsid w:val="3EBBC55D"/>
    <w:rsid w:val="3EBD6893"/>
    <w:rsid w:val="3ECDCCE3"/>
    <w:rsid w:val="3ED405B2"/>
    <w:rsid w:val="3ED63C8E"/>
    <w:rsid w:val="3ED75416"/>
    <w:rsid w:val="3ED7A37D"/>
    <w:rsid w:val="3EEA0EAF"/>
    <w:rsid w:val="3F122D7A"/>
    <w:rsid w:val="3F2F258C"/>
    <w:rsid w:val="3F34AF7E"/>
    <w:rsid w:val="3F4660BE"/>
    <w:rsid w:val="3F7B2D2C"/>
    <w:rsid w:val="3F7C7BA2"/>
    <w:rsid w:val="3F7E82BB"/>
    <w:rsid w:val="3F85CF7D"/>
    <w:rsid w:val="3F9E5C15"/>
    <w:rsid w:val="3FCA8E78"/>
    <w:rsid w:val="3FD791A8"/>
    <w:rsid w:val="400D60B7"/>
    <w:rsid w:val="40657222"/>
    <w:rsid w:val="407E7AEB"/>
    <w:rsid w:val="40A7AB5A"/>
    <w:rsid w:val="40B3CC09"/>
    <w:rsid w:val="40B6CE62"/>
    <w:rsid w:val="40BAD8B8"/>
    <w:rsid w:val="40FA4B3E"/>
    <w:rsid w:val="410B437E"/>
    <w:rsid w:val="4113672F"/>
    <w:rsid w:val="415C2EA9"/>
    <w:rsid w:val="416C99FC"/>
    <w:rsid w:val="418D06F5"/>
    <w:rsid w:val="4204E40F"/>
    <w:rsid w:val="420AFC8B"/>
    <w:rsid w:val="423ACF3F"/>
    <w:rsid w:val="42486DC0"/>
    <w:rsid w:val="425A4EE7"/>
    <w:rsid w:val="425FD2DE"/>
    <w:rsid w:val="427510AE"/>
    <w:rsid w:val="4282B045"/>
    <w:rsid w:val="428BC2B8"/>
    <w:rsid w:val="42AAC7E0"/>
    <w:rsid w:val="42AC6485"/>
    <w:rsid w:val="4306D626"/>
    <w:rsid w:val="430D705B"/>
    <w:rsid w:val="43173C3C"/>
    <w:rsid w:val="432CED9A"/>
    <w:rsid w:val="43337147"/>
    <w:rsid w:val="43351B73"/>
    <w:rsid w:val="433F9477"/>
    <w:rsid w:val="434FADAB"/>
    <w:rsid w:val="435731E9"/>
    <w:rsid w:val="438AE354"/>
    <w:rsid w:val="43910938"/>
    <w:rsid w:val="43937760"/>
    <w:rsid w:val="43AA9829"/>
    <w:rsid w:val="43AB11F1"/>
    <w:rsid w:val="43B5F452"/>
    <w:rsid w:val="44097B93"/>
    <w:rsid w:val="44196F6D"/>
    <w:rsid w:val="4432D448"/>
    <w:rsid w:val="443B8047"/>
    <w:rsid w:val="443DD9C2"/>
    <w:rsid w:val="4442B17D"/>
    <w:rsid w:val="4457DD62"/>
    <w:rsid w:val="4458660C"/>
    <w:rsid w:val="44727CD2"/>
    <w:rsid w:val="44840AEF"/>
    <w:rsid w:val="44A5C850"/>
    <w:rsid w:val="44BEE5A6"/>
    <w:rsid w:val="44CD216E"/>
    <w:rsid w:val="44DFD97C"/>
    <w:rsid w:val="44E3762A"/>
    <w:rsid w:val="44F3609B"/>
    <w:rsid w:val="45130E42"/>
    <w:rsid w:val="451DDDB6"/>
    <w:rsid w:val="4582D8BB"/>
    <w:rsid w:val="45A08456"/>
    <w:rsid w:val="45A9D1CE"/>
    <w:rsid w:val="45AD757E"/>
    <w:rsid w:val="460A1E05"/>
    <w:rsid w:val="46240E85"/>
    <w:rsid w:val="46258655"/>
    <w:rsid w:val="4630643F"/>
    <w:rsid w:val="463868FF"/>
    <w:rsid w:val="46682F81"/>
    <w:rsid w:val="4673841A"/>
    <w:rsid w:val="46752E9C"/>
    <w:rsid w:val="468303BE"/>
    <w:rsid w:val="468EFA80"/>
    <w:rsid w:val="4694E763"/>
    <w:rsid w:val="46A00B20"/>
    <w:rsid w:val="46A23317"/>
    <w:rsid w:val="46C82E21"/>
    <w:rsid w:val="46E8103A"/>
    <w:rsid w:val="46F1AAE5"/>
    <w:rsid w:val="46FD0E0C"/>
    <w:rsid w:val="471E1651"/>
    <w:rsid w:val="47486D1D"/>
    <w:rsid w:val="476B9F6C"/>
    <w:rsid w:val="4772259F"/>
    <w:rsid w:val="477E86F9"/>
    <w:rsid w:val="4783BE56"/>
    <w:rsid w:val="47DD2D55"/>
    <w:rsid w:val="47EE8837"/>
    <w:rsid w:val="47FB15A1"/>
    <w:rsid w:val="4830793D"/>
    <w:rsid w:val="487CE4C3"/>
    <w:rsid w:val="489A4C2A"/>
    <w:rsid w:val="48A102ED"/>
    <w:rsid w:val="48A29CB4"/>
    <w:rsid w:val="48A2E293"/>
    <w:rsid w:val="48A88E09"/>
    <w:rsid w:val="48BCFA01"/>
    <w:rsid w:val="48BDD261"/>
    <w:rsid w:val="48CFB1AB"/>
    <w:rsid w:val="48E6284F"/>
    <w:rsid w:val="491ED279"/>
    <w:rsid w:val="49256815"/>
    <w:rsid w:val="49519CB2"/>
    <w:rsid w:val="496D5838"/>
    <w:rsid w:val="497CCE89"/>
    <w:rsid w:val="49938898"/>
    <w:rsid w:val="49B8E3E9"/>
    <w:rsid w:val="49D107CD"/>
    <w:rsid w:val="4A3C39FE"/>
    <w:rsid w:val="4A6B11E3"/>
    <w:rsid w:val="4A6E09A2"/>
    <w:rsid w:val="4A9E865D"/>
    <w:rsid w:val="4AB29360"/>
    <w:rsid w:val="4ABEF220"/>
    <w:rsid w:val="4AC7DBD6"/>
    <w:rsid w:val="4ADB8071"/>
    <w:rsid w:val="4ADDE232"/>
    <w:rsid w:val="4AE5820A"/>
    <w:rsid w:val="4B29C76C"/>
    <w:rsid w:val="4B35990F"/>
    <w:rsid w:val="4B426263"/>
    <w:rsid w:val="4B49AD23"/>
    <w:rsid w:val="4B6013CC"/>
    <w:rsid w:val="4B77ECC7"/>
    <w:rsid w:val="4BA956B1"/>
    <w:rsid w:val="4BE2C068"/>
    <w:rsid w:val="4BE6BAB2"/>
    <w:rsid w:val="4BEC8CC5"/>
    <w:rsid w:val="4BF7BE37"/>
    <w:rsid w:val="4C1430FD"/>
    <w:rsid w:val="4C819387"/>
    <w:rsid w:val="4CAB072C"/>
    <w:rsid w:val="4CB78C0F"/>
    <w:rsid w:val="4CC1FFE8"/>
    <w:rsid w:val="4CD41BFD"/>
    <w:rsid w:val="4CDB2830"/>
    <w:rsid w:val="4CE2F663"/>
    <w:rsid w:val="4CF704FC"/>
    <w:rsid w:val="4D10DB8F"/>
    <w:rsid w:val="4D1DA847"/>
    <w:rsid w:val="4D34ED96"/>
    <w:rsid w:val="4D3584BF"/>
    <w:rsid w:val="4D3E2328"/>
    <w:rsid w:val="4D73202F"/>
    <w:rsid w:val="4D81B4C7"/>
    <w:rsid w:val="4DA39297"/>
    <w:rsid w:val="4DC31324"/>
    <w:rsid w:val="4DC7A6F5"/>
    <w:rsid w:val="4E00B6B8"/>
    <w:rsid w:val="4E185BE1"/>
    <w:rsid w:val="4E50FBCC"/>
    <w:rsid w:val="4E5864E6"/>
    <w:rsid w:val="4E80D204"/>
    <w:rsid w:val="4ECBAF79"/>
    <w:rsid w:val="4ECD77AB"/>
    <w:rsid w:val="4ED84D85"/>
    <w:rsid w:val="4EF251C0"/>
    <w:rsid w:val="4F0080D1"/>
    <w:rsid w:val="4F011330"/>
    <w:rsid w:val="4F0E8D89"/>
    <w:rsid w:val="4F6C7AA4"/>
    <w:rsid w:val="4F704314"/>
    <w:rsid w:val="4FC273B9"/>
    <w:rsid w:val="4FEFFF4C"/>
    <w:rsid w:val="4FF9FE15"/>
    <w:rsid w:val="5020F553"/>
    <w:rsid w:val="5023FF66"/>
    <w:rsid w:val="5052AB4F"/>
    <w:rsid w:val="5077A25F"/>
    <w:rsid w:val="507A1E42"/>
    <w:rsid w:val="50872E84"/>
    <w:rsid w:val="508E560D"/>
    <w:rsid w:val="50A67D6C"/>
    <w:rsid w:val="50DD46C9"/>
    <w:rsid w:val="50F1A9C1"/>
    <w:rsid w:val="51003008"/>
    <w:rsid w:val="5104CD18"/>
    <w:rsid w:val="5117E9E6"/>
    <w:rsid w:val="514E1B15"/>
    <w:rsid w:val="518FEE19"/>
    <w:rsid w:val="51A397C5"/>
    <w:rsid w:val="51A53101"/>
    <w:rsid w:val="51AC87A1"/>
    <w:rsid w:val="51E38E30"/>
    <w:rsid w:val="5200B806"/>
    <w:rsid w:val="52158E9E"/>
    <w:rsid w:val="5236E201"/>
    <w:rsid w:val="524239A8"/>
    <w:rsid w:val="524B0BE9"/>
    <w:rsid w:val="5254F082"/>
    <w:rsid w:val="525F263C"/>
    <w:rsid w:val="525F692A"/>
    <w:rsid w:val="52732CE5"/>
    <w:rsid w:val="52A6B952"/>
    <w:rsid w:val="52C3E433"/>
    <w:rsid w:val="52DCBCEE"/>
    <w:rsid w:val="52EC854A"/>
    <w:rsid w:val="530747FF"/>
    <w:rsid w:val="5327C0CC"/>
    <w:rsid w:val="532A1644"/>
    <w:rsid w:val="532CEA61"/>
    <w:rsid w:val="53892140"/>
    <w:rsid w:val="538F044F"/>
    <w:rsid w:val="53AA8BD1"/>
    <w:rsid w:val="53B66532"/>
    <w:rsid w:val="53DFCAC7"/>
    <w:rsid w:val="53E37DE6"/>
    <w:rsid w:val="53E9BB00"/>
    <w:rsid w:val="540AD1EB"/>
    <w:rsid w:val="540F1508"/>
    <w:rsid w:val="54203BAF"/>
    <w:rsid w:val="54386CDA"/>
    <w:rsid w:val="5446EBB4"/>
    <w:rsid w:val="54642224"/>
    <w:rsid w:val="546D70EF"/>
    <w:rsid w:val="548F9C41"/>
    <w:rsid w:val="54AD80DC"/>
    <w:rsid w:val="54B14965"/>
    <w:rsid w:val="54B1BD53"/>
    <w:rsid w:val="54C37706"/>
    <w:rsid w:val="54E061A2"/>
    <w:rsid w:val="54E2498A"/>
    <w:rsid w:val="54EA5BB1"/>
    <w:rsid w:val="5506C727"/>
    <w:rsid w:val="55070711"/>
    <w:rsid w:val="550A4E7E"/>
    <w:rsid w:val="55115C3D"/>
    <w:rsid w:val="5512BB58"/>
    <w:rsid w:val="55225843"/>
    <w:rsid w:val="552FB813"/>
    <w:rsid w:val="553E9A2F"/>
    <w:rsid w:val="55408A4E"/>
    <w:rsid w:val="555212DE"/>
    <w:rsid w:val="558DCB59"/>
    <w:rsid w:val="55AA6E2A"/>
    <w:rsid w:val="55ABE414"/>
    <w:rsid w:val="55D3D7FE"/>
    <w:rsid w:val="55D4BD6C"/>
    <w:rsid w:val="55D787F1"/>
    <w:rsid w:val="55EEFF1D"/>
    <w:rsid w:val="560DB394"/>
    <w:rsid w:val="5637B414"/>
    <w:rsid w:val="5657A456"/>
    <w:rsid w:val="565C3C14"/>
    <w:rsid w:val="5664CD3D"/>
    <w:rsid w:val="56955133"/>
    <w:rsid w:val="56B5FEA4"/>
    <w:rsid w:val="56B6E4CC"/>
    <w:rsid w:val="56B70B1F"/>
    <w:rsid w:val="56CF3EB6"/>
    <w:rsid w:val="56D3E98A"/>
    <w:rsid w:val="56D8F2DB"/>
    <w:rsid w:val="56DD437F"/>
    <w:rsid w:val="56F537EB"/>
    <w:rsid w:val="56FE4F0B"/>
    <w:rsid w:val="570C52B5"/>
    <w:rsid w:val="570FB063"/>
    <w:rsid w:val="572E8657"/>
    <w:rsid w:val="573524FB"/>
    <w:rsid w:val="573C2450"/>
    <w:rsid w:val="5742813E"/>
    <w:rsid w:val="57450F06"/>
    <w:rsid w:val="5763BC42"/>
    <w:rsid w:val="57685D63"/>
    <w:rsid w:val="57980F65"/>
    <w:rsid w:val="57B229B7"/>
    <w:rsid w:val="57B8A645"/>
    <w:rsid w:val="57BCD2A7"/>
    <w:rsid w:val="57F148A0"/>
    <w:rsid w:val="5841F415"/>
    <w:rsid w:val="586AD041"/>
    <w:rsid w:val="588636D7"/>
    <w:rsid w:val="58B80F2A"/>
    <w:rsid w:val="58F1C8DE"/>
    <w:rsid w:val="593BAC31"/>
    <w:rsid w:val="5969367F"/>
    <w:rsid w:val="596A8F20"/>
    <w:rsid w:val="596AD37A"/>
    <w:rsid w:val="59703401"/>
    <w:rsid w:val="5973DA9B"/>
    <w:rsid w:val="597C9F91"/>
    <w:rsid w:val="599DD610"/>
    <w:rsid w:val="599EC388"/>
    <w:rsid w:val="59A3D31A"/>
    <w:rsid w:val="59A62B97"/>
    <w:rsid w:val="59BFE13A"/>
    <w:rsid w:val="59C5BBEF"/>
    <w:rsid w:val="59D8F5A5"/>
    <w:rsid w:val="59F76D71"/>
    <w:rsid w:val="59FCC953"/>
    <w:rsid w:val="5A1299FA"/>
    <w:rsid w:val="5A2F7F5F"/>
    <w:rsid w:val="5A3DDEBC"/>
    <w:rsid w:val="5A435F62"/>
    <w:rsid w:val="5A4CA849"/>
    <w:rsid w:val="5A5026FB"/>
    <w:rsid w:val="5A64BF3C"/>
    <w:rsid w:val="5A77C50F"/>
    <w:rsid w:val="5AAA7883"/>
    <w:rsid w:val="5AB46534"/>
    <w:rsid w:val="5AC259F0"/>
    <w:rsid w:val="5AEA53F4"/>
    <w:rsid w:val="5AF2C12D"/>
    <w:rsid w:val="5AF47380"/>
    <w:rsid w:val="5B1C2B66"/>
    <w:rsid w:val="5B332954"/>
    <w:rsid w:val="5B5644D4"/>
    <w:rsid w:val="5B64D652"/>
    <w:rsid w:val="5B7A9A22"/>
    <w:rsid w:val="5B9A7853"/>
    <w:rsid w:val="5BA97F5B"/>
    <w:rsid w:val="5BAFB726"/>
    <w:rsid w:val="5BCF797A"/>
    <w:rsid w:val="5C35B816"/>
    <w:rsid w:val="5C498C15"/>
    <w:rsid w:val="5C59E94A"/>
    <w:rsid w:val="5C9EF446"/>
    <w:rsid w:val="5CA40AF0"/>
    <w:rsid w:val="5CA5E392"/>
    <w:rsid w:val="5CEA819C"/>
    <w:rsid w:val="5CF7C7C0"/>
    <w:rsid w:val="5D28E8AB"/>
    <w:rsid w:val="5D3683CD"/>
    <w:rsid w:val="5D42EA1D"/>
    <w:rsid w:val="5D464E89"/>
    <w:rsid w:val="5D487B7A"/>
    <w:rsid w:val="5D527AFA"/>
    <w:rsid w:val="5D92ABE6"/>
    <w:rsid w:val="5DA0BF42"/>
    <w:rsid w:val="5DBF3F3F"/>
    <w:rsid w:val="5E09A669"/>
    <w:rsid w:val="5E26D2E8"/>
    <w:rsid w:val="5E5AF7AB"/>
    <w:rsid w:val="5E5D4DC3"/>
    <w:rsid w:val="5E626784"/>
    <w:rsid w:val="5E6DB162"/>
    <w:rsid w:val="5E822B09"/>
    <w:rsid w:val="5EA3F76B"/>
    <w:rsid w:val="5EA807E7"/>
    <w:rsid w:val="5EA9A3FA"/>
    <w:rsid w:val="5EBCCF5D"/>
    <w:rsid w:val="5EEA484A"/>
    <w:rsid w:val="5EF3B5CD"/>
    <w:rsid w:val="5EF9D050"/>
    <w:rsid w:val="5F0C4262"/>
    <w:rsid w:val="5F223C63"/>
    <w:rsid w:val="5F26955F"/>
    <w:rsid w:val="5F314498"/>
    <w:rsid w:val="5F3A655A"/>
    <w:rsid w:val="5F781862"/>
    <w:rsid w:val="5F78B89B"/>
    <w:rsid w:val="5F7A6B28"/>
    <w:rsid w:val="5F80E95F"/>
    <w:rsid w:val="5F815F4E"/>
    <w:rsid w:val="5F9031EC"/>
    <w:rsid w:val="5FA24CFE"/>
    <w:rsid w:val="5FAFF6B4"/>
    <w:rsid w:val="5FC917BB"/>
    <w:rsid w:val="5FFA7DF2"/>
    <w:rsid w:val="6033B57C"/>
    <w:rsid w:val="603ACE51"/>
    <w:rsid w:val="603D426E"/>
    <w:rsid w:val="6055CD43"/>
    <w:rsid w:val="60878C41"/>
    <w:rsid w:val="60897F20"/>
    <w:rsid w:val="608E834A"/>
    <w:rsid w:val="6093D21B"/>
    <w:rsid w:val="60970EA7"/>
    <w:rsid w:val="60B6723A"/>
    <w:rsid w:val="60FC42F0"/>
    <w:rsid w:val="61156119"/>
    <w:rsid w:val="6125992A"/>
    <w:rsid w:val="613A0E93"/>
    <w:rsid w:val="615E186A"/>
    <w:rsid w:val="6167DC93"/>
    <w:rsid w:val="6185F36D"/>
    <w:rsid w:val="61929F02"/>
    <w:rsid w:val="61DFE8E1"/>
    <w:rsid w:val="620DE66D"/>
    <w:rsid w:val="62136CB6"/>
    <w:rsid w:val="623E839F"/>
    <w:rsid w:val="6242671F"/>
    <w:rsid w:val="62974E6E"/>
    <w:rsid w:val="629F0773"/>
    <w:rsid w:val="62ADE5A2"/>
    <w:rsid w:val="62AFD43F"/>
    <w:rsid w:val="62D80C0F"/>
    <w:rsid w:val="62DAFD7C"/>
    <w:rsid w:val="62E0A9FE"/>
    <w:rsid w:val="62ED7212"/>
    <w:rsid w:val="62F8DF45"/>
    <w:rsid w:val="6301C950"/>
    <w:rsid w:val="63039FD6"/>
    <w:rsid w:val="63183510"/>
    <w:rsid w:val="6327AABF"/>
    <w:rsid w:val="6339ADCF"/>
    <w:rsid w:val="634A1C61"/>
    <w:rsid w:val="637BF723"/>
    <w:rsid w:val="6391B9DC"/>
    <w:rsid w:val="63AAB28D"/>
    <w:rsid w:val="63AFDD78"/>
    <w:rsid w:val="63C384C5"/>
    <w:rsid w:val="63DEC499"/>
    <w:rsid w:val="63E535A7"/>
    <w:rsid w:val="640E4E57"/>
    <w:rsid w:val="64159C40"/>
    <w:rsid w:val="64329F79"/>
    <w:rsid w:val="644712E2"/>
    <w:rsid w:val="644AA46F"/>
    <w:rsid w:val="64627418"/>
    <w:rsid w:val="647163BA"/>
    <w:rsid w:val="647E68EC"/>
    <w:rsid w:val="64E57600"/>
    <w:rsid w:val="65312D2F"/>
    <w:rsid w:val="65316EB9"/>
    <w:rsid w:val="6569C16E"/>
    <w:rsid w:val="65719FC0"/>
    <w:rsid w:val="657BAA69"/>
    <w:rsid w:val="65A4F69B"/>
    <w:rsid w:val="65BE2285"/>
    <w:rsid w:val="65C153DA"/>
    <w:rsid w:val="65CC4082"/>
    <w:rsid w:val="65E58DA8"/>
    <w:rsid w:val="65ED1629"/>
    <w:rsid w:val="6623BB75"/>
    <w:rsid w:val="662DEA36"/>
    <w:rsid w:val="6638D415"/>
    <w:rsid w:val="6654016F"/>
    <w:rsid w:val="66625F47"/>
    <w:rsid w:val="668378F8"/>
    <w:rsid w:val="6689FBD0"/>
    <w:rsid w:val="669EC762"/>
    <w:rsid w:val="669F9DBD"/>
    <w:rsid w:val="66A4E18B"/>
    <w:rsid w:val="66A61749"/>
    <w:rsid w:val="66CA3AE2"/>
    <w:rsid w:val="66D01007"/>
    <w:rsid w:val="66DC16A6"/>
    <w:rsid w:val="66FB2F0A"/>
    <w:rsid w:val="66FFA149"/>
    <w:rsid w:val="670EAF34"/>
    <w:rsid w:val="67218A92"/>
    <w:rsid w:val="673DDD80"/>
    <w:rsid w:val="674E1394"/>
    <w:rsid w:val="67521046"/>
    <w:rsid w:val="676D17EF"/>
    <w:rsid w:val="676DB0CA"/>
    <w:rsid w:val="678C7841"/>
    <w:rsid w:val="67A654E6"/>
    <w:rsid w:val="67AF3C2C"/>
    <w:rsid w:val="67AF72DC"/>
    <w:rsid w:val="67BD2868"/>
    <w:rsid w:val="67D08BD0"/>
    <w:rsid w:val="67D66ACD"/>
    <w:rsid w:val="6811A660"/>
    <w:rsid w:val="683DC2C5"/>
    <w:rsid w:val="6846F353"/>
    <w:rsid w:val="6886AC3A"/>
    <w:rsid w:val="6898E80C"/>
    <w:rsid w:val="689ED887"/>
    <w:rsid w:val="68E6EB72"/>
    <w:rsid w:val="68EF1BBE"/>
    <w:rsid w:val="6907582D"/>
    <w:rsid w:val="690F4100"/>
    <w:rsid w:val="693CB80D"/>
    <w:rsid w:val="69795E97"/>
    <w:rsid w:val="697B3093"/>
    <w:rsid w:val="69976F68"/>
    <w:rsid w:val="69AB4D29"/>
    <w:rsid w:val="69ACD3D7"/>
    <w:rsid w:val="69AFC430"/>
    <w:rsid w:val="69C83DDD"/>
    <w:rsid w:val="69DC7953"/>
    <w:rsid w:val="69DF85BA"/>
    <w:rsid w:val="69DF952E"/>
    <w:rsid w:val="69E356CB"/>
    <w:rsid w:val="6A0CA09D"/>
    <w:rsid w:val="6A34E76C"/>
    <w:rsid w:val="6AA90FAF"/>
    <w:rsid w:val="6ACC9920"/>
    <w:rsid w:val="6AFAEBFA"/>
    <w:rsid w:val="6B0ED49F"/>
    <w:rsid w:val="6B24B3B8"/>
    <w:rsid w:val="6B31861E"/>
    <w:rsid w:val="6B390BB9"/>
    <w:rsid w:val="6B42ECBF"/>
    <w:rsid w:val="6B69D125"/>
    <w:rsid w:val="6BB74D0C"/>
    <w:rsid w:val="6BD684C5"/>
    <w:rsid w:val="6BE1CC64"/>
    <w:rsid w:val="6BF821C1"/>
    <w:rsid w:val="6C058DB7"/>
    <w:rsid w:val="6C13FCA8"/>
    <w:rsid w:val="6C142E6E"/>
    <w:rsid w:val="6C322C62"/>
    <w:rsid w:val="6C43DD6B"/>
    <w:rsid w:val="6C50424B"/>
    <w:rsid w:val="6C63F274"/>
    <w:rsid w:val="6C72F6C1"/>
    <w:rsid w:val="6C861CFF"/>
    <w:rsid w:val="6C8E94E2"/>
    <w:rsid w:val="6C9E2638"/>
    <w:rsid w:val="6CABDB6B"/>
    <w:rsid w:val="6CB89303"/>
    <w:rsid w:val="6CD73D26"/>
    <w:rsid w:val="6D0FFC73"/>
    <w:rsid w:val="6D150F8E"/>
    <w:rsid w:val="6D2E2C66"/>
    <w:rsid w:val="6D3CB0EF"/>
    <w:rsid w:val="6D3FAD49"/>
    <w:rsid w:val="6D45637E"/>
    <w:rsid w:val="6D46A790"/>
    <w:rsid w:val="6D5C8440"/>
    <w:rsid w:val="6D5D5A13"/>
    <w:rsid w:val="6D804E6C"/>
    <w:rsid w:val="6D80F37F"/>
    <w:rsid w:val="6D83C9B8"/>
    <w:rsid w:val="6DEA8D72"/>
    <w:rsid w:val="6DEF6F5C"/>
    <w:rsid w:val="6DF3BB52"/>
    <w:rsid w:val="6DF6409E"/>
    <w:rsid w:val="6E0CE844"/>
    <w:rsid w:val="6E404C40"/>
    <w:rsid w:val="6E5EB2A3"/>
    <w:rsid w:val="6E63C0C0"/>
    <w:rsid w:val="6E6EAEC0"/>
    <w:rsid w:val="6E9BA726"/>
    <w:rsid w:val="6EBA8FB7"/>
    <w:rsid w:val="6F438BDB"/>
    <w:rsid w:val="6F47B188"/>
    <w:rsid w:val="6F658A42"/>
    <w:rsid w:val="6F8A126F"/>
    <w:rsid w:val="6F8E9038"/>
    <w:rsid w:val="6F915FD3"/>
    <w:rsid w:val="6FBD7D65"/>
    <w:rsid w:val="6FC053C6"/>
    <w:rsid w:val="6FC2255E"/>
    <w:rsid w:val="6FFFC942"/>
    <w:rsid w:val="70145E90"/>
    <w:rsid w:val="701959A7"/>
    <w:rsid w:val="702FDA6A"/>
    <w:rsid w:val="70382AD2"/>
    <w:rsid w:val="7045E1DB"/>
    <w:rsid w:val="70727670"/>
    <w:rsid w:val="70814BE7"/>
    <w:rsid w:val="7084F0CF"/>
    <w:rsid w:val="70964D9C"/>
    <w:rsid w:val="70A630FB"/>
    <w:rsid w:val="70B127AD"/>
    <w:rsid w:val="70E18416"/>
    <w:rsid w:val="7101CAA6"/>
    <w:rsid w:val="7108B090"/>
    <w:rsid w:val="710E3970"/>
    <w:rsid w:val="711F4F0B"/>
    <w:rsid w:val="7124109D"/>
    <w:rsid w:val="7125175D"/>
    <w:rsid w:val="7197BEC0"/>
    <w:rsid w:val="71B84FDE"/>
    <w:rsid w:val="71BDAE02"/>
    <w:rsid w:val="721883C5"/>
    <w:rsid w:val="7222973B"/>
    <w:rsid w:val="722C9EA3"/>
    <w:rsid w:val="723A633E"/>
    <w:rsid w:val="726C2AAE"/>
    <w:rsid w:val="72950EC4"/>
    <w:rsid w:val="72A80357"/>
    <w:rsid w:val="72B61DF8"/>
    <w:rsid w:val="72C5CB4E"/>
    <w:rsid w:val="72E3265B"/>
    <w:rsid w:val="731C7819"/>
    <w:rsid w:val="73217B10"/>
    <w:rsid w:val="7353CA20"/>
    <w:rsid w:val="736F90F8"/>
    <w:rsid w:val="7377A8AD"/>
    <w:rsid w:val="7381883F"/>
    <w:rsid w:val="73BF6B19"/>
    <w:rsid w:val="73DA321C"/>
    <w:rsid w:val="73E61E3B"/>
    <w:rsid w:val="73F2219E"/>
    <w:rsid w:val="73F65136"/>
    <w:rsid w:val="73FBE1D6"/>
    <w:rsid w:val="740AACA4"/>
    <w:rsid w:val="74390EE5"/>
    <w:rsid w:val="744B88E8"/>
    <w:rsid w:val="74551CE1"/>
    <w:rsid w:val="748770BA"/>
    <w:rsid w:val="748E10BE"/>
    <w:rsid w:val="74A71CF7"/>
    <w:rsid w:val="74AD6263"/>
    <w:rsid w:val="74CD7608"/>
    <w:rsid w:val="74DC1E6C"/>
    <w:rsid w:val="74E2A943"/>
    <w:rsid w:val="74E8681E"/>
    <w:rsid w:val="7510FAC1"/>
    <w:rsid w:val="7545A723"/>
    <w:rsid w:val="75483659"/>
    <w:rsid w:val="757E0678"/>
    <w:rsid w:val="758B06C0"/>
    <w:rsid w:val="7596C532"/>
    <w:rsid w:val="759787BE"/>
    <w:rsid w:val="75A5DEF7"/>
    <w:rsid w:val="75D4DF08"/>
    <w:rsid w:val="75EF6441"/>
    <w:rsid w:val="7605656C"/>
    <w:rsid w:val="761D2E39"/>
    <w:rsid w:val="763ECCE0"/>
    <w:rsid w:val="765A4682"/>
    <w:rsid w:val="765BE01C"/>
    <w:rsid w:val="7679FDB9"/>
    <w:rsid w:val="7682B74C"/>
    <w:rsid w:val="7689800C"/>
    <w:rsid w:val="768A0518"/>
    <w:rsid w:val="76A0C0F9"/>
    <w:rsid w:val="76D4E7FE"/>
    <w:rsid w:val="76D85CFF"/>
    <w:rsid w:val="76DF2018"/>
    <w:rsid w:val="774A7407"/>
    <w:rsid w:val="77874F96"/>
    <w:rsid w:val="7791D82D"/>
    <w:rsid w:val="779577B2"/>
    <w:rsid w:val="779C91B0"/>
    <w:rsid w:val="77C66401"/>
    <w:rsid w:val="780AC9CE"/>
    <w:rsid w:val="781ABA44"/>
    <w:rsid w:val="7827EAC3"/>
    <w:rsid w:val="782E7FC9"/>
    <w:rsid w:val="78304628"/>
    <w:rsid w:val="78322B0A"/>
    <w:rsid w:val="78335A34"/>
    <w:rsid w:val="783DF5F9"/>
    <w:rsid w:val="7842FF3E"/>
    <w:rsid w:val="784910CA"/>
    <w:rsid w:val="786FE321"/>
    <w:rsid w:val="787991F8"/>
    <w:rsid w:val="789555FD"/>
    <w:rsid w:val="7896E6FC"/>
    <w:rsid w:val="78C0FD9B"/>
    <w:rsid w:val="78D54F14"/>
    <w:rsid w:val="78E55311"/>
    <w:rsid w:val="78EACB5C"/>
    <w:rsid w:val="78F6FD50"/>
    <w:rsid w:val="790CB906"/>
    <w:rsid w:val="7917E7D9"/>
    <w:rsid w:val="7930AB5C"/>
    <w:rsid w:val="7948A2DD"/>
    <w:rsid w:val="7962E49D"/>
    <w:rsid w:val="799937E0"/>
    <w:rsid w:val="79AE0164"/>
    <w:rsid w:val="79CB2D4D"/>
    <w:rsid w:val="79CB3F19"/>
    <w:rsid w:val="79CDAB76"/>
    <w:rsid w:val="7A10F230"/>
    <w:rsid w:val="7A63073F"/>
    <w:rsid w:val="7AA33DC7"/>
    <w:rsid w:val="7AA34F57"/>
    <w:rsid w:val="7AAC0584"/>
    <w:rsid w:val="7AC15CA2"/>
    <w:rsid w:val="7AE98050"/>
    <w:rsid w:val="7B06B4E1"/>
    <w:rsid w:val="7B3FB1B6"/>
    <w:rsid w:val="7B506CFD"/>
    <w:rsid w:val="7B560ED4"/>
    <w:rsid w:val="7B901668"/>
    <w:rsid w:val="7B9FBBF4"/>
    <w:rsid w:val="7BA6C756"/>
    <w:rsid w:val="7BCB0897"/>
    <w:rsid w:val="7C25FA20"/>
    <w:rsid w:val="7C3CA4D0"/>
    <w:rsid w:val="7C44D205"/>
    <w:rsid w:val="7C55B82B"/>
    <w:rsid w:val="7C5F5DB5"/>
    <w:rsid w:val="7C6DC909"/>
    <w:rsid w:val="7C914A0B"/>
    <w:rsid w:val="7CB54AEA"/>
    <w:rsid w:val="7CE3050F"/>
    <w:rsid w:val="7D238CB1"/>
    <w:rsid w:val="7D344930"/>
    <w:rsid w:val="7D88ACD7"/>
    <w:rsid w:val="7DAD0DDE"/>
    <w:rsid w:val="7DCDE544"/>
    <w:rsid w:val="7E004B5E"/>
    <w:rsid w:val="7E01AFDB"/>
    <w:rsid w:val="7E0F85C9"/>
    <w:rsid w:val="7E201700"/>
    <w:rsid w:val="7E8F3FE4"/>
    <w:rsid w:val="7E9CB0AF"/>
    <w:rsid w:val="7EA1CBE1"/>
    <w:rsid w:val="7EA81986"/>
    <w:rsid w:val="7ECB0B6F"/>
    <w:rsid w:val="7ED286FD"/>
    <w:rsid w:val="7EE2D55A"/>
    <w:rsid w:val="7F16055D"/>
    <w:rsid w:val="7F24F7C8"/>
    <w:rsid w:val="7F28767D"/>
    <w:rsid w:val="7F3DCF3C"/>
    <w:rsid w:val="7F76FE71"/>
    <w:rsid w:val="7F83865C"/>
    <w:rsid w:val="7FAA4937"/>
    <w:rsid w:val="7FB06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C875BC"/>
  <w15:chartTrackingRefBased/>
  <w15:docId w15:val="{A94DAF22-537F-408E-97F0-419EE14407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1AE6"/>
    <w:pPr>
      <w:spacing w:line="279" w:lineRule="auto"/>
    </w:pPr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96E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96E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6E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96E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6E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6E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6E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6E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6E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6E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96E6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6E6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6E6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6E6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6E6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6E6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96E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96E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6E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96E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96E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96E6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96E6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96E6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6E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6E6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96E65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6E65"/>
  </w:style>
  <w:style w:type="paragraph" w:styleId="Footer">
    <w:name w:val="footer"/>
    <w:basedOn w:val="Normal"/>
    <w:link w:val="FooterChar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6E65"/>
  </w:style>
  <w:style w:type="character" w:styleId="Hyperlink">
    <w:name w:val="Hyperlink"/>
    <w:basedOn w:val="DefaultParagraphFont"/>
    <w:uiPriority w:val="99"/>
    <w:unhideWhenUsed/>
    <w:rsid w:val="00643E7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3E7B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uiPriority w:val="1"/>
    <w:rsid w:val="00A71AE6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2495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8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9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9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8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0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26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0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79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2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749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32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45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3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7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8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1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8.jpg"/><Relationship Id="rId21" Type="http://schemas.openxmlformats.org/officeDocument/2006/relationships/hyperlink" Target="https://meteo.imgw.pl/dyn/index.html" TargetMode="External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png"/><Relationship Id="rId55" Type="http://schemas.openxmlformats.org/officeDocument/2006/relationships/hyperlink" Target="https://modele.imgw.pl/" TargetMode="Externa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8.jpg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hyperlink" Target="https://meteo.imgw.pl/" TargetMode="External"/><Relationship Id="rId58" Type="http://schemas.openxmlformats.org/officeDocument/2006/relationships/hyperlink" Target="http://widgetmeteo.imgw.pl/" TargetMode="External"/><Relationship Id="rId5" Type="http://schemas.openxmlformats.org/officeDocument/2006/relationships/styles" Target="styles.xml"/><Relationship Id="rId61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png"/><Relationship Id="rId56" Type="http://schemas.openxmlformats.org/officeDocument/2006/relationships/hyperlink" Target="http://aplikacjameteo.imgw.pl/" TargetMode="External"/><Relationship Id="rId8" Type="http://schemas.openxmlformats.org/officeDocument/2006/relationships/footnotes" Target="footnotes.xml"/><Relationship Id="rId51" Type="http://schemas.openxmlformats.org/officeDocument/2006/relationships/hyperlink" Target="https://meteo.imgw.pl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s://meteo.imgw.pl/dyn/index.html" TargetMode="External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header" Target="header1.xml"/><Relationship Id="rId20" Type="http://schemas.openxmlformats.org/officeDocument/2006/relationships/image" Target="media/image11.png"/><Relationship Id="rId41" Type="http://schemas.openxmlformats.org/officeDocument/2006/relationships/image" Target="media/image30.jpg"/><Relationship Id="rId54" Type="http://schemas.openxmlformats.org/officeDocument/2006/relationships/hyperlink" Target="https://hydro.imgw.pl/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png"/><Relationship Id="rId57" Type="http://schemas.openxmlformats.org/officeDocument/2006/relationships/hyperlink" Target="http://gory.imgw.pl/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hyperlink" Target="https://hydro.imgw.pl/" TargetMode="External"/><Relationship Id="rId60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mgw.pl" TargetMode="External"/><Relationship Id="rId3" Type="http://schemas.openxmlformats.org/officeDocument/2006/relationships/image" Target="file:///E:\OneDrive%20-%20IMGW-PIB\AAA%20PRACA\IMGW\000\000%20PAPIERY%20FIRMOWE%20IMGW-PIB\kreska.svg" TargetMode="External"/><Relationship Id="rId2" Type="http://schemas.openxmlformats.org/officeDocument/2006/relationships/image" Target="media/image40.svg"/><Relationship Id="rId1" Type="http://schemas.openxmlformats.org/officeDocument/2006/relationships/image" Target="media/image2.png"/><Relationship Id="rId4" Type="http://schemas.openxmlformats.org/officeDocument/2006/relationships/hyperlink" Target="http://www.imgw.pl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0.svg"/><Relationship Id="rId2" Type="http://schemas.openxmlformats.org/officeDocument/2006/relationships/hyperlink" Target="mailto:biuroprasowe@imgw.pl" TargetMode="External"/><Relationship Id="rId1" Type="http://schemas.openxmlformats.org/officeDocument/2006/relationships/hyperlink" Target="mailto:biuroprasowe@imgw.pl" TargetMode="External"/><Relationship Id="rId5" Type="http://schemas.openxmlformats.org/officeDocument/2006/relationships/image" Target="file:///E:\OneDrive%20-%20IMGW-PIB\AAA%20PRACA\IMGW\000\000%20MATERIALY%20GRAFICZNE\01_LOGOTYP\01%20IMGW-PIB%20LOGO%20PODSTAWOWE%20POLSKIE\IMGW-PIB_LOGO_PODSTAWOWE_PL_RGB.svg" TargetMode="External"/><Relationship Id="rId4" Type="http://schemas.openxmlformats.org/officeDocument/2006/relationships/image" Target="media/image41.sv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gruszczynska\Downloads\IMGW-PIB-PAPIER-FIRMOWY-BP-03.2025-SZABLON-v1%20(5)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AFBA80B3DBE294F899EE3903B81CF82" ma:contentTypeVersion="13" ma:contentTypeDescription="Create a new document." ma:contentTypeScope="" ma:versionID="82fe0c08a73725723e95d6ce99205122">
  <xsd:schema xmlns:xsd="http://www.w3.org/2001/XMLSchema" xmlns:xs="http://www.w3.org/2001/XMLSchema" xmlns:p="http://schemas.microsoft.com/office/2006/metadata/properties" xmlns:ns2="9578b7e4-3e10-4b83-adcf-67d19346f1e4" xmlns:ns3="3a6d819a-86f9-47c7-8abe-c3f49256f196" targetNamespace="http://schemas.microsoft.com/office/2006/metadata/properties" ma:root="true" ma:fieldsID="1ef9d7ec31eb420e27ef56f35b6ed8c7" ns2:_="" ns3:_="">
    <xsd:import namespace="9578b7e4-3e10-4b83-adcf-67d19346f1e4"/>
    <xsd:import namespace="3a6d819a-86f9-47c7-8abe-c3f49256f1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78b7e4-3e10-4b83-adcf-67d19346f1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0771ac8e-4c5f-410f-93a8-50544311f4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6d819a-86f9-47c7-8abe-c3f49256f19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6ff0972-9930-4f44-a010-afde63d2ed8b}" ma:internalName="TaxCatchAll" ma:showField="CatchAllData" ma:web="3a6d819a-86f9-47c7-8abe-c3f49256f19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578b7e4-3e10-4b83-adcf-67d19346f1e4">
      <Terms xmlns="http://schemas.microsoft.com/office/infopath/2007/PartnerControls"/>
    </lcf76f155ced4ddcb4097134ff3c332f>
    <TaxCatchAll xmlns="3a6d819a-86f9-47c7-8abe-c3f49256f196" xsi:nil="true"/>
  </documentManagement>
</p:properties>
</file>

<file path=customXml/itemProps1.xml><?xml version="1.0" encoding="utf-8"?>
<ds:datastoreItem xmlns:ds="http://schemas.openxmlformats.org/officeDocument/2006/customXml" ds:itemID="{5BB9836E-0766-49B7-89BB-111DA1FD4D2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C6926B9-0C15-458A-96B9-EC1D999705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78b7e4-3e10-4b83-adcf-67d19346f1e4"/>
    <ds:schemaRef ds:uri="3a6d819a-86f9-47c7-8abe-c3f49256f1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9FCD6C6-9479-4080-841C-B951D031A5E0}">
  <ds:schemaRefs>
    <ds:schemaRef ds:uri="http://schemas.microsoft.com/office/2006/metadata/properties"/>
    <ds:schemaRef ds:uri="http://schemas.microsoft.com/office/infopath/2007/PartnerControls"/>
    <ds:schemaRef ds:uri="9578b7e4-3e10-4b83-adcf-67d19346f1e4"/>
    <ds:schemaRef ds:uri="3a6d819a-86f9-47c7-8abe-c3f49256f196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IMGW-PIB-PAPIER-FIRMOWY-BP-03.2025-SZABLON-v1%20(5).dotx</Template>
  <TotalTime>0</TotalTime>
  <Pages>1</Pages>
  <Words>3824</Words>
  <Characters>21802</Characters>
  <Application>Microsoft Office Word</Application>
  <DocSecurity>4</DocSecurity>
  <Lines>181</Lines>
  <Paragraphs>51</Paragraphs>
  <ScaleCrop>false</ScaleCrop>
  <Company/>
  <LinksUpToDate>false</LinksUpToDate>
  <CharactersWithSpaces>25575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Gruszczyńska</dc:creator>
  <cp:keywords/>
  <dc:description/>
  <cp:lastModifiedBy>Małgorzata Gori</cp:lastModifiedBy>
  <cp:revision>546</cp:revision>
  <cp:lastPrinted>2025-07-07T02:42:00Z</cp:lastPrinted>
  <dcterms:created xsi:type="dcterms:W3CDTF">2025-07-07T02:41:00Z</dcterms:created>
  <dcterms:modified xsi:type="dcterms:W3CDTF">2025-07-07T13:05:00Z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0x0101008AFBA80B3DBE294F899EE3903B81CF82</vt:lpwstr>
  </property>
  <property fmtid="{D5CDD505-2E9C-101B-9397-08002B2CF9AE}" pid="3" name="MediaServiceImageTags">
    <vt:lpwstr/>
  </property>
</Properties>
</file>