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4C0" w:rsidRDefault="002F54C0" w:rsidP="00781AF6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33C5C" w:rsidRDefault="00B33C5C" w:rsidP="002F54C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F54C0" w:rsidRDefault="002F54C0" w:rsidP="002F54C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Uroczystość patriotyczna JANOWO</w:t>
      </w:r>
    </w:p>
    <w:p w:rsidR="00855870" w:rsidRDefault="00F520E4" w:rsidP="009270A3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18 września 2022</w:t>
      </w:r>
      <w:r w:rsidR="002F54C0">
        <w:rPr>
          <w:rFonts w:ascii="Times New Roman" w:hAnsi="Times New Roman"/>
          <w:b/>
          <w:i/>
          <w:sz w:val="28"/>
          <w:szCs w:val="28"/>
          <w:u w:val="single"/>
        </w:rPr>
        <w:t xml:space="preserve"> r. </w:t>
      </w:r>
    </w:p>
    <w:p w:rsidR="00781AF6" w:rsidRDefault="009270A3" w:rsidP="00781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781AF6">
        <w:rPr>
          <w:rFonts w:ascii="Times New Roman" w:hAnsi="Times New Roman"/>
          <w:b/>
          <w:i/>
          <w:sz w:val="28"/>
          <w:szCs w:val="28"/>
          <w:u w:val="single"/>
        </w:rPr>
        <w:object w:dxaOrig="8926" w:dyaOrig="6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257.25pt" o:ole="">
            <v:imagedata r:id="rId4" o:title=""/>
          </v:shape>
          <o:OLEObject Type="Embed" ProgID="Acrobat.Document.DC" ShapeID="_x0000_i1025" DrawAspect="Content" ObjectID="_1724574590" r:id="rId5"/>
        </w:object>
      </w:r>
    </w:p>
    <w:p w:rsidR="00781AF6" w:rsidRDefault="00781AF6" w:rsidP="00781AF6">
      <w:pPr>
        <w:autoSpaceDE w:val="0"/>
        <w:autoSpaceDN w:val="0"/>
        <w:adjustRightInd w:val="0"/>
        <w:spacing w:after="0" w:line="240" w:lineRule="auto"/>
        <w:jc w:val="center"/>
        <w:rPr>
          <w:rFonts w:ascii="IBMPlexSans-Bold" w:hAnsi="IBMPlexSans-Bold" w:cs="IBMPlexSans-Bold"/>
          <w:b/>
          <w:bCs/>
          <w:sz w:val="19"/>
          <w:szCs w:val="19"/>
          <w:lang w:eastAsia="pl-PL"/>
        </w:rPr>
      </w:pPr>
    </w:p>
    <w:p w:rsidR="00781AF6" w:rsidRPr="00781AF6" w:rsidRDefault="00781AF6" w:rsidP="009270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81AF6">
        <w:rPr>
          <w:rFonts w:ascii="Times New Roman" w:hAnsi="Times New Roman"/>
          <w:b/>
          <w:bCs/>
          <w:sz w:val="24"/>
          <w:szCs w:val="24"/>
          <w:lang w:eastAsia="pl-PL"/>
        </w:rPr>
        <w:t>PROGRAM UROCZYSTOŚ</w:t>
      </w:r>
      <w:r w:rsidR="009270A3">
        <w:rPr>
          <w:rFonts w:ascii="Times New Roman" w:hAnsi="Times New Roman"/>
          <w:b/>
          <w:bCs/>
          <w:sz w:val="24"/>
          <w:szCs w:val="24"/>
          <w:lang w:eastAsia="pl-PL"/>
        </w:rPr>
        <w:t>CI</w:t>
      </w:r>
    </w:p>
    <w:tbl>
      <w:tblPr>
        <w:tblpPr w:leftFromText="141" w:rightFromText="141" w:vertAnchor="text" w:horzAnchor="page" w:tblpX="1077" w:tblpY="67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529"/>
      </w:tblGrid>
      <w:tr w:rsidR="009270A3" w:rsidTr="00A60675">
        <w:tblPrEx>
          <w:tblCellMar>
            <w:top w:w="0" w:type="dxa"/>
            <w:bottom w:w="0" w:type="dxa"/>
          </w:tblCellMar>
        </w:tblPrEx>
        <w:trPr>
          <w:trHeight w:val="3949"/>
        </w:trPr>
        <w:tc>
          <w:tcPr>
            <w:tcW w:w="4531" w:type="dxa"/>
          </w:tcPr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PROGRAM UROCZYSTOŚCI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1.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A6067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Godz. 14:00 – Rozpoczęcie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uroczystości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2.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Hymn Rzeczpospolitej Polski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3.</w:t>
            </w:r>
            <w:r w:rsid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Składanie kwiatów pod kamieniem w kręgu pamięci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4.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Polowa msza święta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5.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Apel poległych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6.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Składanie kwiatów pod kapliczką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7.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Zakończenie uroczystości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left="776" w:firstLine="1059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529" w:type="dxa"/>
          </w:tcPr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WŁADZE SAMORZĄDOWE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KOSTRZYNA, DOMINOWA, NEKLI,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ŚROD</w:t>
            </w:r>
            <w:r w:rsid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Y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WIELKOPOLSKIEJ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oraz</w:t>
            </w:r>
          </w:p>
          <w:p w:rsidR="009270A3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NADLEŚNICTWO CZERNIEJEWO</w:t>
            </w:r>
          </w:p>
          <w:p w:rsidR="007C7135" w:rsidRPr="007C7135" w:rsidRDefault="007C7135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uprzejmie zapraszają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na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UROCZYSTOŚĆ PATRIOTYCZNĄ</w:t>
            </w:r>
          </w:p>
          <w:p w:rsidR="009270A3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W JANOWIE</w:t>
            </w:r>
          </w:p>
          <w:p w:rsidR="00A60675" w:rsidRPr="007C7135" w:rsidRDefault="00A60675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W 79. ROCZNICĘ ZRZUTU BRONI</w:t>
            </w:r>
            <w:r w:rsid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I SPRZĘTU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DLA ODDZIAŁÓW ARMII KRAJOWEJ</w:t>
            </w: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W WIELKOPOLSCE</w:t>
            </w:r>
          </w:p>
          <w:p w:rsidR="009270A3" w:rsidRPr="007C7135" w:rsidRDefault="009270A3" w:rsidP="007C7135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9270A3" w:rsidRPr="007C7135" w:rsidRDefault="009270A3" w:rsidP="00A606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Uroczystość odbędzie się 18 września 2022 roku</w:t>
            </w:r>
          </w:p>
          <w:p w:rsidR="009270A3" w:rsidRPr="007C7135" w:rsidRDefault="009270A3" w:rsidP="00A60675">
            <w:pPr>
              <w:tabs>
                <w:tab w:val="left" w:pos="35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o godz. 14:00 na polanie leśnej</w:t>
            </w:r>
          </w:p>
          <w:p w:rsidR="007C7135" w:rsidRPr="007C7135" w:rsidRDefault="009270A3" w:rsidP="00A6067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C7135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przy kapliczce i kręgu pamięci AK w Janowie</w:t>
            </w:r>
          </w:p>
        </w:tc>
      </w:tr>
    </w:tbl>
    <w:p w:rsidR="009270A3" w:rsidRDefault="009270A3" w:rsidP="009270A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270A3" w:rsidRDefault="009270A3" w:rsidP="00781AF6">
      <w:pPr>
        <w:ind w:left="851" w:firstLine="709"/>
        <w:rPr>
          <w:rFonts w:ascii="Times New Roman" w:hAnsi="Times New Roman"/>
          <w:b/>
          <w:sz w:val="28"/>
          <w:szCs w:val="28"/>
        </w:rPr>
      </w:pPr>
    </w:p>
    <w:p w:rsidR="009270A3" w:rsidRDefault="009270A3" w:rsidP="00781AF6">
      <w:pPr>
        <w:ind w:left="851" w:firstLine="709"/>
        <w:rPr>
          <w:rFonts w:ascii="Times New Roman" w:hAnsi="Times New Roman"/>
          <w:b/>
          <w:sz w:val="28"/>
          <w:szCs w:val="28"/>
        </w:rPr>
      </w:pPr>
    </w:p>
    <w:p w:rsidR="00A60675" w:rsidRDefault="00A60675" w:rsidP="00781AF6">
      <w:pPr>
        <w:ind w:left="851" w:firstLine="709"/>
        <w:rPr>
          <w:rFonts w:ascii="Times New Roman" w:hAnsi="Times New Roman"/>
          <w:b/>
          <w:sz w:val="28"/>
          <w:szCs w:val="28"/>
        </w:rPr>
      </w:pPr>
    </w:p>
    <w:p w:rsidR="00A60675" w:rsidRDefault="00A60675" w:rsidP="00781AF6">
      <w:pPr>
        <w:ind w:left="851" w:firstLine="709"/>
        <w:rPr>
          <w:rFonts w:ascii="Times New Roman" w:hAnsi="Times New Roman"/>
          <w:b/>
          <w:sz w:val="28"/>
          <w:szCs w:val="28"/>
        </w:rPr>
      </w:pPr>
    </w:p>
    <w:p w:rsidR="00EA21D6" w:rsidRPr="001B58FB" w:rsidRDefault="00EA21D6" w:rsidP="00781AF6">
      <w:pPr>
        <w:ind w:left="851" w:firstLine="709"/>
        <w:rPr>
          <w:rFonts w:ascii="Times New Roman" w:hAnsi="Times New Roman"/>
          <w:b/>
          <w:sz w:val="28"/>
          <w:szCs w:val="28"/>
        </w:rPr>
      </w:pPr>
      <w:r w:rsidRPr="001B58FB">
        <w:rPr>
          <w:rFonts w:ascii="Times New Roman" w:hAnsi="Times New Roman"/>
          <w:b/>
          <w:sz w:val="28"/>
          <w:szCs w:val="28"/>
        </w:rPr>
        <w:t xml:space="preserve">Rozkład jazdy </w:t>
      </w:r>
      <w:r w:rsidR="00F520E4">
        <w:rPr>
          <w:rFonts w:ascii="Times New Roman" w:hAnsi="Times New Roman"/>
          <w:b/>
          <w:sz w:val="28"/>
          <w:szCs w:val="28"/>
        </w:rPr>
        <w:t xml:space="preserve"> na dzień 18 września  2022</w:t>
      </w:r>
      <w:r w:rsidR="007402FD" w:rsidRPr="001B58FB">
        <w:rPr>
          <w:rFonts w:ascii="Times New Roman" w:hAnsi="Times New Roman"/>
          <w:b/>
          <w:sz w:val="28"/>
          <w:szCs w:val="28"/>
        </w:rPr>
        <w:t xml:space="preserve"> r. </w:t>
      </w:r>
    </w:p>
    <w:p w:rsidR="00EA21D6" w:rsidRPr="00F00716" w:rsidRDefault="000445AF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12:50</w:t>
      </w:r>
      <w:r w:rsidR="00781AF6">
        <w:rPr>
          <w:rFonts w:ascii="Times New Roman" w:hAnsi="Times New Roman"/>
        </w:rPr>
        <w:t xml:space="preserve"> </w:t>
      </w:r>
      <w:r w:rsidR="00EA21D6" w:rsidRPr="00F0071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przy Szkole Podstawowej w Murzynowie  Kościelnym</w:t>
      </w:r>
      <w:r w:rsidR="009473BC">
        <w:rPr>
          <w:rFonts w:ascii="Times New Roman" w:hAnsi="Times New Roman"/>
        </w:rPr>
        <w:t xml:space="preserve"> </w:t>
      </w:r>
    </w:p>
    <w:p w:rsidR="00EA21D6" w:rsidRPr="00F00716" w:rsidRDefault="000445AF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12:5</w:t>
      </w:r>
      <w:r w:rsidR="00811ADF">
        <w:rPr>
          <w:rFonts w:ascii="Times New Roman" w:hAnsi="Times New Roman"/>
        </w:rPr>
        <w:t>5</w:t>
      </w:r>
      <w:r w:rsidR="00EA21D6" w:rsidRPr="00F00716">
        <w:rPr>
          <w:rFonts w:ascii="Times New Roman" w:hAnsi="Times New Roman"/>
        </w:rPr>
        <w:tab/>
      </w:r>
      <w:r w:rsidR="009473BC">
        <w:rPr>
          <w:rFonts w:ascii="Times New Roman" w:hAnsi="Times New Roman"/>
        </w:rPr>
        <w:t>Zberki</w:t>
      </w:r>
    </w:p>
    <w:p w:rsidR="009473BC" w:rsidRDefault="000445AF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13:0</w:t>
      </w:r>
      <w:r w:rsidR="00811ADF">
        <w:rPr>
          <w:rFonts w:ascii="Times New Roman" w:hAnsi="Times New Roman"/>
        </w:rPr>
        <w:t>0</w:t>
      </w:r>
      <w:r w:rsidR="00EA21D6" w:rsidRPr="00F00716">
        <w:rPr>
          <w:rFonts w:ascii="Times New Roman" w:hAnsi="Times New Roman"/>
        </w:rPr>
        <w:tab/>
      </w:r>
      <w:r w:rsidR="009473BC">
        <w:rPr>
          <w:rFonts w:ascii="Times New Roman" w:hAnsi="Times New Roman"/>
        </w:rPr>
        <w:t>Kopaszyce</w:t>
      </w:r>
      <w:r w:rsidR="009473BC">
        <w:rPr>
          <w:rFonts w:ascii="Times New Roman" w:hAnsi="Times New Roman"/>
        </w:rPr>
        <w:tab/>
      </w:r>
    </w:p>
    <w:p w:rsidR="003051FD" w:rsidRPr="00F00716" w:rsidRDefault="00AC57E2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13:0</w:t>
      </w:r>
      <w:r w:rsidR="009B7A4A">
        <w:rPr>
          <w:rFonts w:ascii="Times New Roman" w:hAnsi="Times New Roman"/>
        </w:rPr>
        <w:t>5</w:t>
      </w:r>
      <w:r w:rsidR="003051FD" w:rsidRPr="00F00716">
        <w:rPr>
          <w:rFonts w:ascii="Times New Roman" w:hAnsi="Times New Roman"/>
        </w:rPr>
        <w:t xml:space="preserve">    Rusibórz</w:t>
      </w:r>
    </w:p>
    <w:p w:rsidR="00EA21D6" w:rsidRPr="00F00716" w:rsidRDefault="00AC57E2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13:1</w:t>
      </w:r>
      <w:r w:rsidR="009B7A4A">
        <w:rPr>
          <w:rFonts w:ascii="Times New Roman" w:hAnsi="Times New Roman"/>
        </w:rPr>
        <w:t>0</w:t>
      </w:r>
      <w:r w:rsidR="00EA21D6" w:rsidRPr="00F00716">
        <w:rPr>
          <w:rFonts w:ascii="Times New Roman" w:hAnsi="Times New Roman"/>
        </w:rPr>
        <w:tab/>
        <w:t>Orzeszkowo</w:t>
      </w:r>
    </w:p>
    <w:p w:rsidR="00EA21D6" w:rsidRPr="00F00716" w:rsidRDefault="00AC57E2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13:15</w:t>
      </w:r>
      <w:r w:rsidR="00EA21D6" w:rsidRPr="00F00716">
        <w:rPr>
          <w:rFonts w:ascii="Times New Roman" w:hAnsi="Times New Roman"/>
        </w:rPr>
        <w:tab/>
      </w:r>
      <w:r>
        <w:rPr>
          <w:rFonts w:ascii="Times New Roman" w:hAnsi="Times New Roman"/>
        </w:rPr>
        <w:t>przy Szkole Podstawowej w Dominowie</w:t>
      </w:r>
    </w:p>
    <w:p w:rsidR="00EA21D6" w:rsidRPr="00F00716" w:rsidRDefault="00AC57E2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13:20</w:t>
      </w:r>
      <w:r w:rsidR="00EA21D6" w:rsidRPr="00F00716">
        <w:rPr>
          <w:rFonts w:ascii="Times New Roman" w:hAnsi="Times New Roman"/>
        </w:rPr>
        <w:tab/>
        <w:t>Chłapowo</w:t>
      </w:r>
    </w:p>
    <w:p w:rsidR="00EA21D6" w:rsidRPr="00F00716" w:rsidRDefault="009B7A4A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13:2</w:t>
      </w:r>
      <w:r w:rsidR="00AC57E2">
        <w:rPr>
          <w:rFonts w:ascii="Times New Roman" w:hAnsi="Times New Roman"/>
        </w:rPr>
        <w:t>5</w:t>
      </w:r>
      <w:r w:rsidR="00EA21D6" w:rsidRPr="00F00716">
        <w:rPr>
          <w:rFonts w:ascii="Times New Roman" w:hAnsi="Times New Roman"/>
        </w:rPr>
        <w:tab/>
      </w:r>
      <w:r w:rsidR="000445AF">
        <w:rPr>
          <w:rFonts w:ascii="Times New Roman" w:hAnsi="Times New Roman"/>
        </w:rPr>
        <w:t xml:space="preserve">przy Szkole Podstawowej w </w:t>
      </w:r>
      <w:r w:rsidR="00EA21D6" w:rsidRPr="00F00716">
        <w:rPr>
          <w:rFonts w:ascii="Times New Roman" w:hAnsi="Times New Roman"/>
        </w:rPr>
        <w:t>Giecz</w:t>
      </w:r>
      <w:r w:rsidR="000445AF">
        <w:rPr>
          <w:rFonts w:ascii="Times New Roman" w:hAnsi="Times New Roman"/>
        </w:rPr>
        <w:t>u</w:t>
      </w:r>
    </w:p>
    <w:p w:rsidR="00EA21D6" w:rsidRPr="00F00716" w:rsidRDefault="009B7A4A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13:3</w:t>
      </w:r>
      <w:r w:rsidR="003051FD" w:rsidRPr="00F00716">
        <w:rPr>
          <w:rFonts w:ascii="Times New Roman" w:hAnsi="Times New Roman"/>
        </w:rPr>
        <w:t>0</w:t>
      </w:r>
      <w:r w:rsidR="00EA21D6" w:rsidRPr="00F00716">
        <w:rPr>
          <w:rFonts w:ascii="Times New Roman" w:hAnsi="Times New Roman"/>
        </w:rPr>
        <w:tab/>
        <w:t>Biskupice</w:t>
      </w:r>
    </w:p>
    <w:p w:rsidR="00EA21D6" w:rsidRPr="00F00716" w:rsidRDefault="009B7A4A" w:rsidP="00781AF6">
      <w:pPr>
        <w:spacing w:after="0" w:line="276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13:3</w:t>
      </w:r>
      <w:r w:rsidR="003051FD" w:rsidRPr="00F00716">
        <w:rPr>
          <w:rFonts w:ascii="Times New Roman" w:hAnsi="Times New Roman"/>
        </w:rPr>
        <w:t>5</w:t>
      </w:r>
      <w:r w:rsidR="00EA21D6" w:rsidRPr="00F00716">
        <w:rPr>
          <w:rFonts w:ascii="Times New Roman" w:hAnsi="Times New Roman"/>
        </w:rPr>
        <w:tab/>
        <w:t>Nowojewo</w:t>
      </w:r>
    </w:p>
    <w:p w:rsidR="00EA21D6" w:rsidRPr="00F00716" w:rsidRDefault="009B7A4A" w:rsidP="00781AF6">
      <w:pPr>
        <w:spacing w:after="0" w:line="276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13:4</w:t>
      </w:r>
      <w:r w:rsidR="003051FD" w:rsidRPr="00F00716">
        <w:rPr>
          <w:rFonts w:ascii="Times New Roman" w:hAnsi="Times New Roman"/>
        </w:rPr>
        <w:t>0</w:t>
      </w:r>
      <w:r w:rsidR="00EA21D6" w:rsidRPr="00F00716">
        <w:rPr>
          <w:rFonts w:ascii="Times New Roman" w:hAnsi="Times New Roman"/>
        </w:rPr>
        <w:tab/>
        <w:t>Karolewo</w:t>
      </w:r>
    </w:p>
    <w:p w:rsidR="00EA21D6" w:rsidRPr="009473BC" w:rsidRDefault="009B7A4A" w:rsidP="00781AF6">
      <w:pPr>
        <w:spacing w:after="0" w:line="276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9473BC">
        <w:rPr>
          <w:rFonts w:ascii="Times New Roman" w:hAnsi="Times New Roman"/>
          <w:b/>
          <w:sz w:val="28"/>
          <w:szCs w:val="28"/>
        </w:rPr>
        <w:t>13:4</w:t>
      </w:r>
      <w:r w:rsidR="003051FD" w:rsidRPr="009473BC">
        <w:rPr>
          <w:rFonts w:ascii="Times New Roman" w:hAnsi="Times New Roman"/>
          <w:b/>
          <w:sz w:val="28"/>
          <w:szCs w:val="28"/>
        </w:rPr>
        <w:t>5</w:t>
      </w:r>
      <w:r w:rsidR="00EA21D6" w:rsidRPr="009473BC">
        <w:rPr>
          <w:rFonts w:ascii="Times New Roman" w:hAnsi="Times New Roman"/>
          <w:b/>
          <w:sz w:val="28"/>
          <w:szCs w:val="28"/>
        </w:rPr>
        <w:tab/>
        <w:t>Janowo</w:t>
      </w:r>
    </w:p>
    <w:sectPr w:rsidR="00EA21D6" w:rsidRPr="009473BC" w:rsidSect="009270A3">
      <w:pgSz w:w="11906" w:h="16838"/>
      <w:pgMar w:top="284" w:right="56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BMPlex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FD"/>
    <w:rsid w:val="000072F9"/>
    <w:rsid w:val="000445AF"/>
    <w:rsid w:val="000C16B4"/>
    <w:rsid w:val="001934D4"/>
    <w:rsid w:val="001B58FB"/>
    <w:rsid w:val="001B64AB"/>
    <w:rsid w:val="002354E1"/>
    <w:rsid w:val="002F54C0"/>
    <w:rsid w:val="003051FD"/>
    <w:rsid w:val="00424D7A"/>
    <w:rsid w:val="0049535A"/>
    <w:rsid w:val="005D4177"/>
    <w:rsid w:val="00607476"/>
    <w:rsid w:val="006F542D"/>
    <w:rsid w:val="007402FD"/>
    <w:rsid w:val="00771251"/>
    <w:rsid w:val="00781AF6"/>
    <w:rsid w:val="00791920"/>
    <w:rsid w:val="007C7135"/>
    <w:rsid w:val="00811ADF"/>
    <w:rsid w:val="00855870"/>
    <w:rsid w:val="00916CA3"/>
    <w:rsid w:val="009270A3"/>
    <w:rsid w:val="009473BC"/>
    <w:rsid w:val="009B7A4A"/>
    <w:rsid w:val="00A60675"/>
    <w:rsid w:val="00AC57E2"/>
    <w:rsid w:val="00B33C5C"/>
    <w:rsid w:val="00B63869"/>
    <w:rsid w:val="00BF29F1"/>
    <w:rsid w:val="00C572BE"/>
    <w:rsid w:val="00DF07CD"/>
    <w:rsid w:val="00EA21D6"/>
    <w:rsid w:val="00F00716"/>
    <w:rsid w:val="00F520E4"/>
    <w:rsid w:val="00F7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407F2-EF0E-4167-A743-728DB9BA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7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572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Maciejewska\Desktop\2016\TRANSPORT%202015\Rozk&#322;ady%20jazdy\Rozk&#322;ad%20jazdy-%20Janow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Rozkład jazdy- Janowo.dot</Template>
  <TotalTime>128</TotalTime>
  <Pages>2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Maciejewska</dc:creator>
  <cp:keywords/>
  <dc:description/>
  <cp:lastModifiedBy>Karolina Myszker</cp:lastModifiedBy>
  <cp:revision>9</cp:revision>
  <cp:lastPrinted>2022-09-12T06:56:00Z</cp:lastPrinted>
  <dcterms:created xsi:type="dcterms:W3CDTF">2021-09-14T09:56:00Z</dcterms:created>
  <dcterms:modified xsi:type="dcterms:W3CDTF">2022-09-13T09:43:00Z</dcterms:modified>
</cp:coreProperties>
</file>